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BBF" w:rsidRPr="007B4ECD" w:rsidRDefault="007E3BBF" w:rsidP="00584BBB">
      <w:pPr>
        <w:tabs>
          <w:tab w:val="left" w:pos="567"/>
        </w:tabs>
        <w:spacing w:before="120" w:after="60"/>
        <w:rPr>
          <w:b/>
          <w:sz w:val="16"/>
          <w:szCs w:val="16"/>
        </w:rPr>
      </w:pPr>
      <w:r w:rsidRPr="007B4ECD">
        <w:rPr>
          <w:b/>
          <w:sz w:val="16"/>
          <w:szCs w:val="16"/>
        </w:rPr>
        <w:t>Preisträger beim Unterstufen-Kunstwettbewerb</w:t>
      </w:r>
    </w:p>
    <w:p w:rsidR="007E3BBF" w:rsidRDefault="007E3BBF" w:rsidP="00584BBB">
      <w:pPr>
        <w:tabs>
          <w:tab w:val="left" w:pos="567"/>
        </w:tabs>
        <w:rPr>
          <w:sz w:val="16"/>
          <w:szCs w:val="16"/>
        </w:rPr>
      </w:pPr>
      <w:r w:rsidRPr="00584BBB">
        <w:rPr>
          <w:sz w:val="16"/>
          <w:szCs w:val="16"/>
        </w:rPr>
        <w:t xml:space="preserve">Hans Dampf, </w:t>
      </w:r>
      <w:r w:rsidRPr="00584BBB">
        <w:rPr>
          <w:i/>
          <w:sz w:val="16"/>
          <w:szCs w:val="16"/>
        </w:rPr>
        <w:t>Klasse 6c</w:t>
      </w:r>
    </w:p>
    <w:p w:rsidR="007E3BBF" w:rsidRPr="00584BBB" w:rsidRDefault="007E3BBF" w:rsidP="00584BBB">
      <w:pPr>
        <w:tabs>
          <w:tab w:val="left" w:pos="567"/>
        </w:tabs>
        <w:rPr>
          <w:sz w:val="16"/>
          <w:szCs w:val="16"/>
        </w:rPr>
      </w:pPr>
      <w:r w:rsidRPr="00584BBB">
        <w:rPr>
          <w:sz w:val="16"/>
          <w:szCs w:val="16"/>
        </w:rPr>
        <w:t xml:space="preserve">Antonio Graziella, </w:t>
      </w:r>
      <w:r w:rsidRPr="00584BBB">
        <w:rPr>
          <w:i/>
          <w:sz w:val="16"/>
          <w:szCs w:val="16"/>
        </w:rPr>
        <w:t>Klasse 6b</w:t>
      </w:r>
    </w:p>
    <w:p w:rsidR="007E3BBF" w:rsidRPr="00584BBB" w:rsidRDefault="007E3BBF" w:rsidP="00584BBB">
      <w:pPr>
        <w:tabs>
          <w:tab w:val="left" w:pos="567"/>
        </w:tabs>
        <w:rPr>
          <w:i/>
          <w:sz w:val="16"/>
          <w:szCs w:val="16"/>
        </w:rPr>
      </w:pPr>
      <w:r w:rsidRPr="00584BBB">
        <w:rPr>
          <w:sz w:val="16"/>
          <w:szCs w:val="16"/>
        </w:rPr>
        <w:t xml:space="preserve">Fabio Hägele, </w:t>
      </w:r>
      <w:r w:rsidRPr="00584BBB">
        <w:rPr>
          <w:i/>
          <w:sz w:val="16"/>
          <w:szCs w:val="16"/>
        </w:rPr>
        <w:t>Klasse 5b</w:t>
      </w:r>
    </w:p>
    <w:p w:rsidR="007E3BBF" w:rsidRPr="007B4ECD" w:rsidRDefault="007E3BBF" w:rsidP="00584BBB">
      <w:pPr>
        <w:tabs>
          <w:tab w:val="left" w:pos="567"/>
        </w:tabs>
        <w:spacing w:before="60"/>
        <w:rPr>
          <w:i/>
          <w:sz w:val="16"/>
          <w:szCs w:val="16"/>
        </w:rPr>
      </w:pPr>
      <w:r w:rsidRPr="007B4ECD">
        <w:rPr>
          <w:i/>
          <w:sz w:val="16"/>
          <w:szCs w:val="16"/>
        </w:rPr>
        <w:t>Die Exponate sind im Kunstraum zu besichtigen.</w:t>
      </w:r>
    </w:p>
    <w:p w:rsidR="007E3BBF" w:rsidRPr="007B4ECD" w:rsidRDefault="007E3BBF" w:rsidP="00584BBB">
      <w:pPr>
        <w:tabs>
          <w:tab w:val="left" w:pos="567"/>
        </w:tabs>
        <w:rPr>
          <w:sz w:val="16"/>
          <w:szCs w:val="16"/>
        </w:rPr>
      </w:pPr>
    </w:p>
    <w:p w:rsidR="007E3BBF" w:rsidRPr="007B4ECD" w:rsidRDefault="007E3BBF" w:rsidP="00584BBB">
      <w:pPr>
        <w:tabs>
          <w:tab w:val="left" w:pos="567"/>
        </w:tabs>
        <w:spacing w:after="60"/>
        <w:rPr>
          <w:b/>
          <w:sz w:val="16"/>
          <w:szCs w:val="16"/>
        </w:rPr>
      </w:pPr>
      <w:r w:rsidRPr="007B4ECD">
        <w:rPr>
          <w:b/>
          <w:sz w:val="16"/>
          <w:szCs w:val="16"/>
        </w:rPr>
        <w:t>In der Jury des Kunstwettbewerbs haben mitgewirkt:</w:t>
      </w:r>
    </w:p>
    <w:p w:rsidR="007E3BBF" w:rsidRPr="00584BBB" w:rsidRDefault="007E3BBF" w:rsidP="00584BBB">
      <w:pPr>
        <w:tabs>
          <w:tab w:val="left" w:pos="567"/>
        </w:tabs>
        <w:rPr>
          <w:sz w:val="16"/>
          <w:szCs w:val="16"/>
        </w:rPr>
      </w:pPr>
      <w:r w:rsidRPr="00584BBB">
        <w:rPr>
          <w:sz w:val="16"/>
          <w:szCs w:val="16"/>
        </w:rPr>
        <w:t xml:space="preserve">Timo Brunke, </w:t>
      </w:r>
      <w:r w:rsidRPr="00584BBB">
        <w:rPr>
          <w:i/>
          <w:sz w:val="16"/>
          <w:szCs w:val="16"/>
        </w:rPr>
        <w:t>Kunsterzieher</w:t>
      </w:r>
    </w:p>
    <w:p w:rsidR="007E3BBF" w:rsidRPr="00584BBB" w:rsidRDefault="007E3BBF" w:rsidP="00584BBB">
      <w:pPr>
        <w:tabs>
          <w:tab w:val="left" w:pos="567"/>
        </w:tabs>
        <w:rPr>
          <w:sz w:val="16"/>
          <w:szCs w:val="16"/>
        </w:rPr>
      </w:pPr>
      <w:r w:rsidRPr="00584BBB">
        <w:rPr>
          <w:sz w:val="16"/>
          <w:szCs w:val="16"/>
        </w:rPr>
        <w:t xml:space="preserve">Herr Dr. Stocker, </w:t>
      </w:r>
      <w:r w:rsidRPr="00584BBB">
        <w:rPr>
          <w:i/>
          <w:sz w:val="16"/>
          <w:szCs w:val="16"/>
        </w:rPr>
        <w:t>stellvertretender Schulleiter</w:t>
      </w:r>
    </w:p>
    <w:p w:rsidR="007E3BBF" w:rsidRPr="00584BBB" w:rsidRDefault="007E3BBF" w:rsidP="00584BBB">
      <w:pPr>
        <w:tabs>
          <w:tab w:val="left" w:pos="567"/>
        </w:tabs>
        <w:rPr>
          <w:sz w:val="16"/>
          <w:szCs w:val="16"/>
        </w:rPr>
      </w:pPr>
      <w:r w:rsidRPr="00584BBB">
        <w:rPr>
          <w:sz w:val="16"/>
          <w:szCs w:val="16"/>
        </w:rPr>
        <w:t xml:space="preserve">Petra Grohmann, </w:t>
      </w:r>
      <w:r w:rsidRPr="00584BBB">
        <w:rPr>
          <w:i/>
          <w:sz w:val="16"/>
          <w:szCs w:val="16"/>
        </w:rPr>
        <w:t>Künstlerin</w:t>
      </w:r>
      <w:bookmarkStart w:id="0" w:name="_GoBack"/>
      <w:bookmarkEnd w:id="0"/>
    </w:p>
    <w:p w:rsidR="007E3BBF" w:rsidRPr="007B4ECD" w:rsidRDefault="007E3BBF" w:rsidP="00584BBB">
      <w:pPr>
        <w:tabs>
          <w:tab w:val="left" w:pos="567"/>
        </w:tabs>
        <w:spacing w:before="60" w:after="120"/>
        <w:rPr>
          <w:i/>
          <w:sz w:val="16"/>
          <w:szCs w:val="16"/>
        </w:rPr>
      </w:pPr>
      <w:r w:rsidRPr="007B4ECD">
        <w:rPr>
          <w:i/>
          <w:sz w:val="16"/>
          <w:szCs w:val="16"/>
        </w:rPr>
        <w:t>Danke für Ihre Mitarbeit!</w:t>
      </w:r>
    </w:p>
    <w:p w:rsidR="007E3BBF" w:rsidRDefault="007E3BBF"/>
    <w:sectPr w:rsidR="007E3BBF" w:rsidSect="00EF439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4032A5"/>
    <w:multiLevelType w:val="hybridMultilevel"/>
    <w:tmpl w:val="61D00838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2DA179E"/>
    <w:multiLevelType w:val="hybridMultilevel"/>
    <w:tmpl w:val="72F80E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976B03"/>
    <w:multiLevelType w:val="hybridMultilevel"/>
    <w:tmpl w:val="3BA0CB82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816"/>
    <w:rsid w:val="002E070D"/>
    <w:rsid w:val="00501816"/>
    <w:rsid w:val="00584BBB"/>
    <w:rsid w:val="005E7980"/>
    <w:rsid w:val="007B4ECD"/>
    <w:rsid w:val="007E3BBF"/>
    <w:rsid w:val="0095347F"/>
    <w:rsid w:val="00EF4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BB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84B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301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Sortierung</dc:title>
  <dc:subject/>
  <dc:creator>Schroedel, Braunschweig</dc:creator>
  <cp:keywords/>
  <dc:description/>
  <cp:lastModifiedBy>Schmidt</cp:lastModifiedBy>
  <cp:revision>3</cp:revision>
  <dcterms:created xsi:type="dcterms:W3CDTF">2011-02-21T16:33:00Z</dcterms:created>
  <dcterms:modified xsi:type="dcterms:W3CDTF">2011-02-21T17:47:00Z</dcterms:modified>
</cp:coreProperties>
</file>