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3AE" w:rsidRDefault="00BC33AE">
      <w:r>
        <w:t>Schiller-Disco</w:t>
      </w:r>
    </w:p>
    <w:p w:rsidR="00BC33AE" w:rsidRDefault="00BC33AE">
      <w:r>
        <w:t>Mit den DJ’s  Mattis und Hyde</w:t>
      </w:r>
    </w:p>
    <w:p w:rsidR="00BC33AE" w:rsidRDefault="00BC33AE">
      <w:r>
        <w:t>Ort: Aula, Schiller-Gymnasium</w:t>
      </w:r>
    </w:p>
    <w:p w:rsidR="00BC33AE" w:rsidRDefault="00BC33AE">
      <w:r>
        <w:t>Zeit: 04.07.2011, 18 bis 22 Uhr</w:t>
      </w:r>
    </w:p>
    <w:p w:rsidR="00BC33AE" w:rsidRDefault="00BC33AE">
      <w:r>
        <w:t>Eintritt: 1 €</w:t>
      </w:r>
    </w:p>
    <w:p w:rsidR="00BC33AE" w:rsidRDefault="00BC33AE">
      <w:r>
        <w:t>Getränkepreise lt. Aushang</w:t>
      </w:r>
    </w:p>
    <w:p w:rsidR="00BC33AE" w:rsidRDefault="00BC33AE">
      <w:r>
        <w:t>Alkohol verboten!</w:t>
      </w:r>
    </w:p>
    <w:sectPr w:rsidR="00BC33AE" w:rsidSect="00BC33A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AEA"/>
    <w:rsid w:val="00034AEA"/>
    <w:rsid w:val="0006061B"/>
    <w:rsid w:val="003B6F39"/>
    <w:rsid w:val="003C11BF"/>
    <w:rsid w:val="008B19F5"/>
    <w:rsid w:val="00BC33AE"/>
    <w:rsid w:val="00D03E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144</Characters>
  <Application>Microsoft Office Outlook</Application>
  <DocSecurity>0</DocSecurity>
  <Lines>0</Lines>
  <Paragraphs>0</Paragraphs>
  <ScaleCrop>false</ScaleCrop>
  <Company>EDV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Schuldisco</dc:title>
  <dc:creator>Schroedel, Braunschweig</dc:creator>
  <cp:keywords/>
  <dc:description/>
  <cp:lastModifiedBy>Schmidt</cp:lastModifiedBy>
  <cp:revision>2</cp:revision>
  <dcterms:created xsi:type="dcterms:W3CDTF">2011-02-21T17:23:00Z</dcterms:created>
  <dcterms:modified xsi:type="dcterms:W3CDTF">2011-02-21T17:32:00Z</dcterms:modified>
  <cp:category>ITG</cp:category>
</cp:coreProperties>
</file>