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CE8CBB" w14:textId="77777777" w:rsidR="00A02F7C" w:rsidRDefault="00A02F7C" w:rsidP="0082161C">
      <w:pPr>
        <w:pStyle w:val="Geo01Titel"/>
      </w:pPr>
      <w:bookmarkStart w:id="0" w:name="_GoBack"/>
      <w:bookmarkEnd w:id="0"/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545"/>
        <w:gridCol w:w="1928"/>
        <w:gridCol w:w="1295"/>
        <w:gridCol w:w="3343"/>
        <w:gridCol w:w="1573"/>
      </w:tblGrid>
      <w:tr w:rsidR="00AF741A" w14:paraId="62B3C80C" w14:textId="77777777" w:rsidTr="00AF741A">
        <w:tc>
          <w:tcPr>
            <w:tcW w:w="1557" w:type="dxa"/>
            <w:shd w:val="clear" w:color="auto" w:fill="CCCCCC"/>
          </w:tcPr>
          <w:p w14:paraId="01F99198" w14:textId="77777777" w:rsidR="00AF741A" w:rsidRPr="00AF741A" w:rsidRDefault="00AF741A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Zeitbedarf</w:t>
            </w:r>
          </w:p>
          <w:p w14:paraId="5E531569" w14:textId="77777777" w:rsidR="00AF741A" w:rsidRDefault="00AF741A" w:rsidP="00AF741A">
            <w:pPr>
              <w:pStyle w:val="Geo02Grundschrift1lb"/>
            </w:pPr>
            <w:r w:rsidRPr="00AF741A">
              <w:rPr>
                <w:b/>
                <w:bCs/>
              </w:rPr>
              <w:t>7 Wochen,</w:t>
            </w:r>
            <w:r w:rsidRPr="00AF741A">
              <w:rPr>
                <w:b/>
                <w:bCs/>
              </w:rPr>
              <w:br/>
              <w:t xml:space="preserve">mind. 21 </w:t>
            </w:r>
            <w:proofErr w:type="spellStart"/>
            <w:r w:rsidRPr="00AF741A">
              <w:rPr>
                <w:b/>
                <w:bCs/>
              </w:rPr>
              <w:t>Ustd</w:t>
            </w:r>
            <w:proofErr w:type="spellEnd"/>
            <w:r w:rsidRPr="00AF741A">
              <w:rPr>
                <w:b/>
                <w:bCs/>
              </w:rPr>
              <w:t>.</w:t>
            </w:r>
          </w:p>
        </w:tc>
        <w:tc>
          <w:tcPr>
            <w:tcW w:w="1873" w:type="dxa"/>
            <w:shd w:val="clear" w:color="auto" w:fill="CCCCCC"/>
          </w:tcPr>
          <w:p w14:paraId="346948E5" w14:textId="77777777" w:rsidR="00AF741A" w:rsidRPr="00AF741A" w:rsidRDefault="00AF741A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Thematische Schwerpunkte</w:t>
            </w:r>
          </w:p>
        </w:tc>
        <w:tc>
          <w:tcPr>
            <w:tcW w:w="1295" w:type="dxa"/>
            <w:shd w:val="clear" w:color="auto" w:fill="CCCCCC"/>
          </w:tcPr>
          <w:p w14:paraId="461E4B50" w14:textId="77777777" w:rsidR="00AF741A" w:rsidRPr="00AF741A" w:rsidRDefault="00AF741A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Buchseiten 8–43</w:t>
            </w:r>
          </w:p>
        </w:tc>
        <w:tc>
          <w:tcPr>
            <w:tcW w:w="3386" w:type="dxa"/>
            <w:shd w:val="clear" w:color="auto" w:fill="CCCCCC"/>
          </w:tcPr>
          <w:p w14:paraId="133C18E7" w14:textId="77777777" w:rsidR="00AF741A" w:rsidRPr="00AF741A" w:rsidRDefault="00AF741A" w:rsidP="00AF741A">
            <w:pPr>
              <w:pStyle w:val="Geo02Grundschrift1lb"/>
              <w:rPr>
                <w:b/>
              </w:rPr>
            </w:pPr>
            <w:r w:rsidRPr="00AF741A">
              <w:rPr>
                <w:b/>
              </w:rPr>
              <w:t>Unterrichtseinheit 5-1:</w:t>
            </w:r>
          </w:p>
          <w:p w14:paraId="03940B6C" w14:textId="77777777" w:rsidR="00AF741A" w:rsidRDefault="00AF741A" w:rsidP="00AF741A">
            <w:pPr>
              <w:pStyle w:val="Geo02Grundschrift1lb"/>
            </w:pPr>
            <w:r w:rsidRPr="00AF741A">
              <w:rPr>
                <w:b/>
                <w:bCs/>
              </w:rPr>
              <w:t>Essen – Wie erlebe ich unte</w:t>
            </w:r>
            <w:r w:rsidRPr="00AF741A">
              <w:rPr>
                <w:b/>
                <w:bCs/>
              </w:rPr>
              <w:t>r</w:t>
            </w:r>
            <w:r w:rsidRPr="00AF741A">
              <w:rPr>
                <w:b/>
                <w:bCs/>
              </w:rPr>
              <w:t>schiedliche Esskulturen?</w:t>
            </w:r>
            <w:r w:rsidRPr="00AF741A">
              <w:rPr>
                <w:b/>
                <w:bCs/>
              </w:rPr>
              <w:br/>
              <w:t>(Sequenzen)</w:t>
            </w:r>
          </w:p>
        </w:tc>
        <w:tc>
          <w:tcPr>
            <w:tcW w:w="1573" w:type="dxa"/>
            <w:shd w:val="clear" w:color="auto" w:fill="CCCCCC"/>
          </w:tcPr>
          <w:p w14:paraId="6186D5DF" w14:textId="77777777" w:rsidR="00AF741A" w:rsidRPr="00AF741A" w:rsidRDefault="00AF741A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 xml:space="preserve">Karten aus dem </w:t>
            </w:r>
            <w:proofErr w:type="spellStart"/>
            <w:r w:rsidRPr="00AF741A">
              <w:rPr>
                <w:b/>
                <w:bCs/>
              </w:rPr>
              <w:t>Diercke</w:t>
            </w:r>
            <w:proofErr w:type="spellEnd"/>
            <w:r w:rsidRPr="00AF741A">
              <w:rPr>
                <w:b/>
                <w:bCs/>
              </w:rPr>
              <w:t xml:space="preserve"> Drei Univers</w:t>
            </w:r>
            <w:r w:rsidRPr="00AF741A">
              <w:rPr>
                <w:b/>
                <w:bCs/>
              </w:rPr>
              <w:t>a</w:t>
            </w:r>
            <w:r w:rsidRPr="00AF741A">
              <w:rPr>
                <w:b/>
                <w:bCs/>
              </w:rPr>
              <w:t>latlas</w:t>
            </w:r>
          </w:p>
          <w:p w14:paraId="0CC7A93A" w14:textId="77777777" w:rsidR="00AF741A" w:rsidRDefault="00AF741A" w:rsidP="00AF741A">
            <w:pPr>
              <w:pStyle w:val="Geo02Grundschrift1lb"/>
            </w:pPr>
            <w:r w:rsidRPr="00AF741A">
              <w:rPr>
                <w:b/>
                <w:bCs/>
              </w:rPr>
              <w:t>(ISBN 978-3-14-100870-8)</w:t>
            </w:r>
          </w:p>
        </w:tc>
      </w:tr>
      <w:tr w:rsidR="00AF741A" w14:paraId="42A8676E" w14:textId="77777777" w:rsidTr="00AF741A">
        <w:tc>
          <w:tcPr>
            <w:tcW w:w="1557" w:type="dxa"/>
          </w:tcPr>
          <w:p w14:paraId="260E541F" w14:textId="77777777" w:rsidR="00AF741A" w:rsidRDefault="00AF741A" w:rsidP="00907270">
            <w:pPr>
              <w:pStyle w:val="Geo02Grundschrift1lb"/>
            </w:pPr>
            <w:r>
              <w:t>ca</w:t>
            </w:r>
            <w:r w:rsidR="00907270">
              <w:t>.</w:t>
            </w:r>
            <w:r>
              <w:t xml:space="preserve"> 2</w:t>
            </w:r>
          </w:p>
        </w:tc>
        <w:tc>
          <w:tcPr>
            <w:tcW w:w="1873" w:type="dxa"/>
          </w:tcPr>
          <w:p w14:paraId="0EBDE1FC" w14:textId="77777777" w:rsidR="00AF741A" w:rsidRDefault="00AF741A" w:rsidP="00AF741A">
            <w:pPr>
              <w:pStyle w:val="Geo02Grundschrift1lb"/>
            </w:pPr>
          </w:p>
        </w:tc>
        <w:tc>
          <w:tcPr>
            <w:tcW w:w="1295" w:type="dxa"/>
          </w:tcPr>
          <w:p w14:paraId="25934748" w14:textId="77777777" w:rsidR="00AF741A" w:rsidRDefault="00AF741A" w:rsidP="00AF741A">
            <w:pPr>
              <w:pStyle w:val="Geo02Grundschrift1lb"/>
            </w:pPr>
            <w:r>
              <w:t>8–11</w:t>
            </w:r>
          </w:p>
        </w:tc>
        <w:tc>
          <w:tcPr>
            <w:tcW w:w="3386" w:type="dxa"/>
          </w:tcPr>
          <w:p w14:paraId="1E225A9E" w14:textId="77777777" w:rsidR="00AF741A" w:rsidRPr="0008195B" w:rsidRDefault="00AF741A" w:rsidP="00AF741A">
            <w:pPr>
              <w:pStyle w:val="Geo02Grundschrift1lb"/>
              <w:rPr>
                <w:b/>
              </w:rPr>
            </w:pPr>
            <w:r w:rsidRPr="0008195B">
              <w:rPr>
                <w:b/>
              </w:rPr>
              <w:t>Einführung</w:t>
            </w:r>
          </w:p>
          <w:p w14:paraId="26FB217D" w14:textId="77777777" w:rsidR="00AF741A" w:rsidRDefault="00AF741A" w:rsidP="00AF741A">
            <w:pPr>
              <w:pStyle w:val="Geo02Grundschrift1lb"/>
            </w:pPr>
            <w:r>
              <w:t>Frageentwicklung</w:t>
            </w:r>
          </w:p>
        </w:tc>
        <w:tc>
          <w:tcPr>
            <w:tcW w:w="1573" w:type="dxa"/>
          </w:tcPr>
          <w:p w14:paraId="0B4073D5" w14:textId="77777777" w:rsidR="00AF741A" w:rsidRDefault="00AF741A" w:rsidP="00AF741A">
            <w:pPr>
              <w:pStyle w:val="Geo02Grundschrift1lb"/>
            </w:pPr>
          </w:p>
        </w:tc>
      </w:tr>
      <w:tr w:rsidR="00AF741A" w14:paraId="0881ADE1" w14:textId="77777777" w:rsidTr="00AF741A">
        <w:tc>
          <w:tcPr>
            <w:tcW w:w="1557" w:type="dxa"/>
          </w:tcPr>
          <w:p w14:paraId="5194B184" w14:textId="77777777" w:rsidR="00AF741A" w:rsidRDefault="00AF741A" w:rsidP="00AF741A">
            <w:pPr>
              <w:pStyle w:val="Geo02Grundschrift1lb"/>
            </w:pPr>
            <w:r>
              <w:t>ca. 2</w:t>
            </w:r>
          </w:p>
        </w:tc>
        <w:tc>
          <w:tcPr>
            <w:tcW w:w="1873" w:type="dxa"/>
          </w:tcPr>
          <w:p w14:paraId="506AE487" w14:textId="77777777" w:rsidR="00AF741A" w:rsidRDefault="00AF741A" w:rsidP="00AF741A">
            <w:pPr>
              <w:pStyle w:val="Geo02Grundschrift1lb"/>
            </w:pPr>
          </w:p>
        </w:tc>
        <w:tc>
          <w:tcPr>
            <w:tcW w:w="1295" w:type="dxa"/>
          </w:tcPr>
          <w:p w14:paraId="2FCDE523" w14:textId="77777777" w:rsidR="00AF741A" w:rsidRDefault="00AF741A" w:rsidP="00AF741A">
            <w:pPr>
              <w:pStyle w:val="Geo02Grundschrift1lb"/>
            </w:pPr>
            <w:r>
              <w:t>12–15</w:t>
            </w:r>
          </w:p>
        </w:tc>
        <w:tc>
          <w:tcPr>
            <w:tcW w:w="3386" w:type="dxa"/>
          </w:tcPr>
          <w:p w14:paraId="08DC3E3E" w14:textId="77777777" w:rsidR="00AF741A" w:rsidRDefault="00133663" w:rsidP="00AF741A">
            <w:pPr>
              <w:pStyle w:val="Geo02Grundschrift1lb"/>
            </w:pPr>
            <w:r>
              <w:t xml:space="preserve">- </w:t>
            </w:r>
            <w:r w:rsidR="00AF741A" w:rsidRPr="000A0949">
              <w:t>Regeln beim Essen</w:t>
            </w:r>
            <w:r w:rsidR="00AF741A" w:rsidRPr="000A0949">
              <w:br/>
            </w:r>
            <w:r>
              <w:t xml:space="preserve">- </w:t>
            </w:r>
            <w:r w:rsidR="00AF741A" w:rsidRPr="000A0949">
              <w:t>Was ist Gesellschaftslehre</w:t>
            </w:r>
            <w:r w:rsidR="00AF741A">
              <w:t>?</w:t>
            </w:r>
          </w:p>
        </w:tc>
        <w:tc>
          <w:tcPr>
            <w:tcW w:w="1573" w:type="dxa"/>
          </w:tcPr>
          <w:p w14:paraId="044C91CA" w14:textId="77777777" w:rsidR="00AF741A" w:rsidRDefault="00AF741A" w:rsidP="00AF741A">
            <w:pPr>
              <w:pStyle w:val="Geo02Grundschrift1lb"/>
            </w:pPr>
          </w:p>
        </w:tc>
      </w:tr>
      <w:tr w:rsidR="00AF741A" w14:paraId="13BA5CD6" w14:textId="77777777" w:rsidTr="00AF741A">
        <w:tc>
          <w:tcPr>
            <w:tcW w:w="1557" w:type="dxa"/>
          </w:tcPr>
          <w:p w14:paraId="71F84CC1" w14:textId="77777777" w:rsidR="00AF741A" w:rsidRDefault="00AF741A" w:rsidP="00AF741A">
            <w:pPr>
              <w:pStyle w:val="Geo02Grundschrift1lb"/>
            </w:pPr>
            <w:r>
              <w:t>ca. 6</w:t>
            </w:r>
          </w:p>
        </w:tc>
        <w:tc>
          <w:tcPr>
            <w:tcW w:w="1873" w:type="dxa"/>
          </w:tcPr>
          <w:p w14:paraId="5DA574E8" w14:textId="77777777" w:rsidR="00AF741A" w:rsidRPr="00AF741A" w:rsidRDefault="00AF741A" w:rsidP="00AF741A">
            <w:pPr>
              <w:pStyle w:val="Geo02Grundschrift1lb"/>
            </w:pPr>
            <w:r w:rsidRPr="00AF741A">
              <w:t>- Kontinente, Oz</w:t>
            </w:r>
            <w:r w:rsidRPr="00AF741A">
              <w:t>e</w:t>
            </w:r>
            <w:r w:rsidRPr="00AF741A">
              <w:t>ane, Himmelsric</w:t>
            </w:r>
            <w:r w:rsidRPr="00AF741A">
              <w:t>h</w:t>
            </w:r>
            <w:r w:rsidRPr="00AF741A">
              <w:t xml:space="preserve">tungen </w:t>
            </w:r>
          </w:p>
          <w:p w14:paraId="2F82DE98" w14:textId="77777777" w:rsidR="00AF741A" w:rsidRDefault="00AF741A" w:rsidP="00AF741A">
            <w:pPr>
              <w:pStyle w:val="Geo02Grundschrift1lb"/>
            </w:pPr>
            <w:r w:rsidRPr="00AF741A">
              <w:t>- verschiedene Bräuche in unte</w:t>
            </w:r>
            <w:r w:rsidRPr="00AF741A">
              <w:t>r</w:t>
            </w:r>
            <w:r w:rsidRPr="00AF741A">
              <w:t>schiedlichen Lä</w:t>
            </w:r>
            <w:r w:rsidRPr="00AF741A">
              <w:t>n</w:t>
            </w:r>
            <w:r w:rsidRPr="00AF741A">
              <w:t xml:space="preserve">dern </w:t>
            </w:r>
          </w:p>
        </w:tc>
        <w:tc>
          <w:tcPr>
            <w:tcW w:w="1295" w:type="dxa"/>
          </w:tcPr>
          <w:p w14:paraId="4AA23FCA" w14:textId="77777777" w:rsidR="00AF741A" w:rsidRDefault="00AF741A" w:rsidP="00AF741A">
            <w:pPr>
              <w:pStyle w:val="Geo02Grundschrift1lb"/>
            </w:pPr>
            <w:r>
              <w:t>16–23</w:t>
            </w:r>
          </w:p>
        </w:tc>
        <w:tc>
          <w:tcPr>
            <w:tcW w:w="3386" w:type="dxa"/>
          </w:tcPr>
          <w:p w14:paraId="4D7608AA" w14:textId="77777777" w:rsidR="0008195B" w:rsidRDefault="0008195B" w:rsidP="0008195B">
            <w:pPr>
              <w:pStyle w:val="Geo02Grundschrift1lb"/>
              <w:rPr>
                <w:b/>
                <w:bCs/>
              </w:rPr>
            </w:pPr>
            <w:r w:rsidRPr="00D82DE6">
              <w:rPr>
                <w:b/>
                <w:bCs/>
              </w:rPr>
              <w:t>Essen bei uns und anderswo:</w:t>
            </w:r>
          </w:p>
          <w:p w14:paraId="44374B42" w14:textId="77777777" w:rsidR="0008195B" w:rsidRDefault="00133663" w:rsidP="0008195B">
            <w:pPr>
              <w:pStyle w:val="Geo02Grundschrift1lb"/>
            </w:pPr>
            <w:r>
              <w:t xml:space="preserve">- </w:t>
            </w:r>
            <w:r w:rsidR="0008195B">
              <w:t>Kontinente, Ozeane</w:t>
            </w:r>
          </w:p>
          <w:p w14:paraId="184EF33A" w14:textId="77777777" w:rsidR="0008195B" w:rsidRDefault="00133663" w:rsidP="0008195B">
            <w:pPr>
              <w:pStyle w:val="Geo02Grundschrift1lb"/>
            </w:pPr>
            <w:r>
              <w:t xml:space="preserve">- </w:t>
            </w:r>
            <w:r w:rsidR="0008195B" w:rsidRPr="000A0949">
              <w:t>Himmelsrichtungen Kompass</w:t>
            </w:r>
          </w:p>
          <w:p w14:paraId="27D5C027" w14:textId="77777777" w:rsidR="0008195B" w:rsidRDefault="00133663" w:rsidP="0008195B">
            <w:pPr>
              <w:pStyle w:val="Geo02Grundschrift1lb"/>
            </w:pPr>
            <w:r>
              <w:t xml:space="preserve">- </w:t>
            </w:r>
            <w:r w:rsidR="0008195B" w:rsidRPr="000A0949">
              <w:t>Atlasarbeit</w:t>
            </w:r>
            <w:r w:rsidR="0008195B">
              <w:t>: Arbeit mit dem Regi</w:t>
            </w:r>
            <w:r w:rsidR="0008195B">
              <w:t>s</w:t>
            </w:r>
            <w:r w:rsidR="0008195B">
              <w:t>ter</w:t>
            </w:r>
          </w:p>
          <w:p w14:paraId="4E3967F7" w14:textId="77777777" w:rsidR="00AF741A" w:rsidRDefault="00133663" w:rsidP="0008195B">
            <w:pPr>
              <w:pStyle w:val="Geo02Grundschrift1lb"/>
            </w:pPr>
            <w:r>
              <w:t xml:space="preserve">- </w:t>
            </w:r>
            <w:r w:rsidR="0008195B" w:rsidRPr="000A0949">
              <w:t>Erkundung: Wo kommt unser Essen her?</w:t>
            </w:r>
          </w:p>
          <w:p w14:paraId="0B5659BB" w14:textId="77777777" w:rsidR="00133663" w:rsidRDefault="00133663" w:rsidP="0008195B">
            <w:pPr>
              <w:pStyle w:val="Geo02Grundschrift1lb"/>
            </w:pPr>
            <w:r>
              <w:t xml:space="preserve">- </w:t>
            </w:r>
            <w:r w:rsidRPr="000A0949">
              <w:t>Internetrecherche: Was isst man wo?</w:t>
            </w:r>
          </w:p>
        </w:tc>
        <w:tc>
          <w:tcPr>
            <w:tcW w:w="1573" w:type="dxa"/>
          </w:tcPr>
          <w:p w14:paraId="0ABD1D19" w14:textId="77777777" w:rsidR="00AF741A" w:rsidRDefault="00AF741A" w:rsidP="00AF741A">
            <w:pPr>
              <w:pStyle w:val="Geo02Grundschrift1lb"/>
            </w:pPr>
          </w:p>
          <w:p w14:paraId="14120A79" w14:textId="77777777" w:rsidR="0008195B" w:rsidRDefault="0008195B" w:rsidP="00AF741A">
            <w:pPr>
              <w:pStyle w:val="Geo02Grundschrift1lb"/>
            </w:pPr>
          </w:p>
          <w:p w14:paraId="132874E3" w14:textId="77777777" w:rsidR="0008195B" w:rsidRDefault="0008195B" w:rsidP="00AF741A">
            <w:pPr>
              <w:pStyle w:val="Geo02Grundschrift1lb"/>
            </w:pPr>
          </w:p>
          <w:p w14:paraId="1218F365" w14:textId="77777777" w:rsidR="0008195B" w:rsidRDefault="0008195B" w:rsidP="0008195B">
            <w:pPr>
              <w:pStyle w:val="Geo02Grundschrift1lb"/>
            </w:pPr>
            <w:r>
              <w:t>258-1, 008-2</w:t>
            </w:r>
          </w:p>
          <w:p w14:paraId="623E35BE" w14:textId="77777777" w:rsidR="0008195B" w:rsidRDefault="0008195B" w:rsidP="0008195B">
            <w:pPr>
              <w:pStyle w:val="Geo02Grundschrift1lb"/>
            </w:pPr>
          </w:p>
          <w:p w14:paraId="07A0A1E1" w14:textId="77777777" w:rsidR="0008195B" w:rsidRDefault="0008195B" w:rsidP="0008195B">
            <w:pPr>
              <w:pStyle w:val="Geo02Grundschrift1lb"/>
            </w:pPr>
            <w:r>
              <w:t>213</w:t>
            </w:r>
          </w:p>
          <w:p w14:paraId="386EDEC6" w14:textId="77777777" w:rsidR="0008195B" w:rsidRDefault="0008195B" w:rsidP="00AF741A">
            <w:pPr>
              <w:pStyle w:val="Geo02Grundschrift1lb"/>
            </w:pPr>
          </w:p>
          <w:p w14:paraId="106527F3" w14:textId="77777777" w:rsidR="00133663" w:rsidRDefault="00133663" w:rsidP="00AF741A">
            <w:pPr>
              <w:pStyle w:val="Geo02Grundschrift1lb"/>
            </w:pPr>
            <w:r>
              <w:t>220</w:t>
            </w:r>
          </w:p>
        </w:tc>
      </w:tr>
      <w:tr w:rsidR="00AF741A" w14:paraId="4AE24068" w14:textId="77777777" w:rsidTr="00AF741A">
        <w:tc>
          <w:tcPr>
            <w:tcW w:w="1557" w:type="dxa"/>
          </w:tcPr>
          <w:p w14:paraId="6F884320" w14:textId="77777777" w:rsidR="00AF741A" w:rsidRDefault="00133663" w:rsidP="00AF741A">
            <w:pPr>
              <w:pStyle w:val="Geo02Grundschrift1lb"/>
            </w:pPr>
            <w:r>
              <w:t>ca. 8</w:t>
            </w:r>
          </w:p>
        </w:tc>
        <w:tc>
          <w:tcPr>
            <w:tcW w:w="1873" w:type="dxa"/>
          </w:tcPr>
          <w:p w14:paraId="5984041B" w14:textId="77777777" w:rsidR="00133663" w:rsidRPr="00133663" w:rsidRDefault="00133663" w:rsidP="00133663">
            <w:pPr>
              <w:pStyle w:val="Geo02Grundschrift1lb"/>
            </w:pPr>
            <w:r>
              <w:t xml:space="preserve">- </w:t>
            </w:r>
            <w:r w:rsidRPr="00133663">
              <w:t>kulturelle Stere</w:t>
            </w:r>
            <w:r w:rsidRPr="00133663">
              <w:t>o</w:t>
            </w:r>
            <w:r w:rsidRPr="00133663">
              <w:t xml:space="preserve">type vs. </w:t>
            </w:r>
          </w:p>
          <w:p w14:paraId="389E65C9" w14:textId="77777777" w:rsidR="00133663" w:rsidRPr="00133663" w:rsidRDefault="00133663" w:rsidP="00133663">
            <w:pPr>
              <w:pStyle w:val="Geo02Grundschrift1lb"/>
            </w:pPr>
            <w:r w:rsidRPr="00133663">
              <w:t>kulturelle Bräuche und Rituale (L</w:t>
            </w:r>
            <w:r w:rsidRPr="00133663">
              <w:t>e</w:t>
            </w:r>
            <w:r w:rsidRPr="00133663">
              <w:t>bensweisen, Es</w:t>
            </w:r>
            <w:r w:rsidRPr="00133663">
              <w:t>s</w:t>
            </w:r>
            <w:r w:rsidRPr="00133663">
              <w:t xml:space="preserve">kultur) </w:t>
            </w:r>
          </w:p>
          <w:p w14:paraId="2FB3B207" w14:textId="77777777" w:rsidR="00AF741A" w:rsidRDefault="00133663" w:rsidP="00133663">
            <w:pPr>
              <w:pStyle w:val="Geo02Grundschrift1lb"/>
            </w:pPr>
            <w:r>
              <w:t xml:space="preserve">- </w:t>
            </w:r>
            <w:r w:rsidRPr="00133663">
              <w:t>Esskulturen in der Geschichte</w:t>
            </w:r>
          </w:p>
        </w:tc>
        <w:tc>
          <w:tcPr>
            <w:tcW w:w="1295" w:type="dxa"/>
          </w:tcPr>
          <w:p w14:paraId="1BC18080" w14:textId="77777777" w:rsidR="00AF741A" w:rsidRDefault="00133663" w:rsidP="00AF741A">
            <w:pPr>
              <w:pStyle w:val="Geo02Grundschrift1lb"/>
            </w:pPr>
            <w:r>
              <w:t>24–33</w:t>
            </w:r>
          </w:p>
        </w:tc>
        <w:tc>
          <w:tcPr>
            <w:tcW w:w="3386" w:type="dxa"/>
          </w:tcPr>
          <w:p w14:paraId="696B6CB0" w14:textId="77777777" w:rsidR="00133663" w:rsidRDefault="00133663" w:rsidP="00133663">
            <w:pPr>
              <w:pStyle w:val="Geo02Grundschrift1lb"/>
            </w:pPr>
            <w:r>
              <w:rPr>
                <w:b/>
                <w:bCs/>
              </w:rPr>
              <w:t>Esskulturen:</w:t>
            </w:r>
            <w:r>
              <w:rPr>
                <w:b/>
                <w:bCs/>
              </w:rPr>
              <w:br/>
            </w:r>
            <w:r>
              <w:t xml:space="preserve">- </w:t>
            </w:r>
            <w:r w:rsidRPr="00D82DE6">
              <w:t>Tischsitten in anderen Ländern</w:t>
            </w:r>
          </w:p>
          <w:p w14:paraId="593592FF" w14:textId="77777777" w:rsidR="00133663" w:rsidRDefault="00133663" w:rsidP="00133663">
            <w:pPr>
              <w:pStyle w:val="Geo02Grundschrift1lb"/>
            </w:pPr>
            <w:r>
              <w:t xml:space="preserve">- </w:t>
            </w:r>
            <w:r w:rsidRPr="00D82DE6">
              <w:t>Essen im alten Rom</w:t>
            </w:r>
          </w:p>
          <w:p w14:paraId="77553286" w14:textId="77777777" w:rsidR="00133663" w:rsidRDefault="00133663" w:rsidP="00133663">
            <w:pPr>
              <w:pStyle w:val="Geo02Grundschrift1lb"/>
            </w:pPr>
            <w:r>
              <w:t xml:space="preserve">- </w:t>
            </w:r>
            <w:r w:rsidRPr="00D82DE6">
              <w:t>Wie kam der Döner nach Deutschland?</w:t>
            </w:r>
          </w:p>
          <w:p w14:paraId="1A80427B" w14:textId="77777777" w:rsidR="00133663" w:rsidRDefault="00133663" w:rsidP="00133663">
            <w:pPr>
              <w:pStyle w:val="Geo02Grundschrift1lb"/>
            </w:pPr>
            <w:r>
              <w:t xml:space="preserve">- </w:t>
            </w:r>
            <w:r w:rsidRPr="00D82DE6">
              <w:t>Essen ist Kultur</w:t>
            </w:r>
          </w:p>
          <w:p w14:paraId="45832FA4" w14:textId="77777777" w:rsidR="00133663" w:rsidRDefault="00133663" w:rsidP="00133663">
            <w:pPr>
              <w:pStyle w:val="Geo02Grundschrift1lb"/>
            </w:pPr>
            <w:r>
              <w:t xml:space="preserve">- </w:t>
            </w:r>
            <w:r w:rsidRPr="00D82DE6">
              <w:t>Essen an Feiertagen</w:t>
            </w:r>
          </w:p>
          <w:p w14:paraId="54C780F1" w14:textId="77777777" w:rsidR="00AF741A" w:rsidRDefault="00133663" w:rsidP="00133663">
            <w:pPr>
              <w:pStyle w:val="Geo02Grundschrift1lb"/>
            </w:pPr>
            <w:r>
              <w:t xml:space="preserve">- </w:t>
            </w:r>
            <w:r w:rsidRPr="00D82DE6">
              <w:t>Essen bringt Menschen zusa</w:t>
            </w:r>
            <w:r w:rsidRPr="00D82DE6">
              <w:t>m</w:t>
            </w:r>
            <w:r w:rsidRPr="00D82DE6">
              <w:t>men</w:t>
            </w:r>
          </w:p>
        </w:tc>
        <w:tc>
          <w:tcPr>
            <w:tcW w:w="1573" w:type="dxa"/>
          </w:tcPr>
          <w:p w14:paraId="04AA79A4" w14:textId="77777777" w:rsidR="00AF741A" w:rsidRDefault="00AF741A" w:rsidP="00AF741A">
            <w:pPr>
              <w:pStyle w:val="Geo02Grundschrift1lb"/>
            </w:pPr>
          </w:p>
          <w:p w14:paraId="1B09451F" w14:textId="77777777" w:rsidR="00133663" w:rsidRDefault="00133663" w:rsidP="00AF741A">
            <w:pPr>
              <w:pStyle w:val="Geo02Grundschrift1lb"/>
            </w:pPr>
            <w:r>
              <w:t>101</w:t>
            </w:r>
          </w:p>
          <w:p w14:paraId="4DAD871C" w14:textId="77777777" w:rsidR="00133663" w:rsidRDefault="00133663" w:rsidP="00AF741A">
            <w:pPr>
              <w:pStyle w:val="Geo02Grundschrift1lb"/>
            </w:pPr>
          </w:p>
          <w:p w14:paraId="152516A4" w14:textId="77777777" w:rsidR="00133663" w:rsidRDefault="00133663" w:rsidP="00AF741A">
            <w:pPr>
              <w:pStyle w:val="Geo02Grundschrift1lb"/>
            </w:pPr>
            <w:r>
              <w:t>101</w:t>
            </w:r>
          </w:p>
        </w:tc>
      </w:tr>
      <w:tr w:rsidR="00AF741A" w14:paraId="05A3C4AE" w14:textId="77777777" w:rsidTr="00AF741A">
        <w:tc>
          <w:tcPr>
            <w:tcW w:w="1557" w:type="dxa"/>
          </w:tcPr>
          <w:p w14:paraId="64CDC3C6" w14:textId="77777777" w:rsidR="00AF741A" w:rsidRDefault="00133663" w:rsidP="00AF741A">
            <w:pPr>
              <w:pStyle w:val="Geo02Grundschrift1lb"/>
            </w:pPr>
            <w:r>
              <w:t>ca. 6</w:t>
            </w:r>
          </w:p>
        </w:tc>
        <w:tc>
          <w:tcPr>
            <w:tcW w:w="1873" w:type="dxa"/>
          </w:tcPr>
          <w:p w14:paraId="44DC75A5" w14:textId="77777777" w:rsidR="00AF741A" w:rsidRDefault="00AF741A" w:rsidP="00AF741A">
            <w:pPr>
              <w:pStyle w:val="Geo02Grundschrift1lb"/>
            </w:pPr>
          </w:p>
        </w:tc>
        <w:tc>
          <w:tcPr>
            <w:tcW w:w="1295" w:type="dxa"/>
          </w:tcPr>
          <w:p w14:paraId="589A184D" w14:textId="77777777" w:rsidR="00AF741A" w:rsidRDefault="00AF741A" w:rsidP="00AF741A">
            <w:pPr>
              <w:pStyle w:val="Geo02Grundschrift1lb"/>
            </w:pPr>
          </w:p>
        </w:tc>
        <w:tc>
          <w:tcPr>
            <w:tcW w:w="3386" w:type="dxa"/>
          </w:tcPr>
          <w:p w14:paraId="2AA32840" w14:textId="77777777" w:rsidR="00133663" w:rsidRPr="00133663" w:rsidRDefault="00133663" w:rsidP="00133663">
            <w:pPr>
              <w:pStyle w:val="Geo02Grundschrift1lb"/>
              <w:rPr>
                <w:b/>
              </w:rPr>
            </w:pPr>
            <w:r w:rsidRPr="00133663">
              <w:rPr>
                <w:b/>
              </w:rPr>
              <w:t>Essen – Vorurteile – Stereot</w:t>
            </w:r>
            <w:r w:rsidRPr="00133663">
              <w:rPr>
                <w:b/>
              </w:rPr>
              <w:t>y</w:t>
            </w:r>
            <w:r w:rsidRPr="00133663">
              <w:rPr>
                <w:b/>
              </w:rPr>
              <w:t>pen:</w:t>
            </w:r>
          </w:p>
          <w:p w14:paraId="504BF6C4" w14:textId="77777777" w:rsidR="00133663" w:rsidRDefault="00133663" w:rsidP="00133663">
            <w:pPr>
              <w:pStyle w:val="Geo02Grundschrift1lb"/>
            </w:pPr>
            <w:r>
              <w:t>- Remy, der Feinschmecker</w:t>
            </w:r>
          </w:p>
          <w:p w14:paraId="0D469D0A" w14:textId="77777777" w:rsidR="00133663" w:rsidRDefault="00133663" w:rsidP="00133663">
            <w:pPr>
              <w:pStyle w:val="Geo02Grundschrift1lb"/>
            </w:pPr>
            <w:r>
              <w:t>- „Alle Deutschen essen Saue</w:t>
            </w:r>
            <w:r>
              <w:t>r</w:t>
            </w:r>
            <w:r>
              <w:t>kraut“ – oder?</w:t>
            </w:r>
          </w:p>
          <w:p w14:paraId="69034852" w14:textId="77777777" w:rsidR="00AF741A" w:rsidRDefault="00133663" w:rsidP="00133663">
            <w:pPr>
              <w:pStyle w:val="Geo02Grundschrift1lb"/>
            </w:pPr>
            <w:r>
              <w:t>- Vorurteile können böse Folgen haben</w:t>
            </w:r>
          </w:p>
        </w:tc>
        <w:tc>
          <w:tcPr>
            <w:tcW w:w="1573" w:type="dxa"/>
          </w:tcPr>
          <w:p w14:paraId="3DFA5AC4" w14:textId="77777777" w:rsidR="00AF741A" w:rsidRDefault="00AF741A" w:rsidP="00AF741A">
            <w:pPr>
              <w:pStyle w:val="Geo02Grundschrift1lb"/>
            </w:pPr>
          </w:p>
          <w:p w14:paraId="4878D709" w14:textId="77777777" w:rsidR="00133663" w:rsidRDefault="00133663" w:rsidP="00AF741A">
            <w:pPr>
              <w:pStyle w:val="Geo02Grundschrift1lb"/>
            </w:pPr>
          </w:p>
          <w:p w14:paraId="5EDE5932" w14:textId="77777777" w:rsidR="00133663" w:rsidRDefault="00133663" w:rsidP="00AF741A">
            <w:pPr>
              <w:pStyle w:val="Geo02Grundschrift1lb"/>
            </w:pPr>
          </w:p>
          <w:p w14:paraId="1310C6B5" w14:textId="77777777" w:rsidR="00133663" w:rsidRDefault="00133663" w:rsidP="00AF741A">
            <w:pPr>
              <w:pStyle w:val="Geo02Grundschrift1lb"/>
            </w:pPr>
            <w:r>
              <w:t>062-1, 101-2</w:t>
            </w:r>
          </w:p>
        </w:tc>
      </w:tr>
      <w:tr w:rsidR="00AF741A" w14:paraId="4E7EB9D1" w14:textId="77777777" w:rsidTr="00AF741A">
        <w:tc>
          <w:tcPr>
            <w:tcW w:w="1557" w:type="dxa"/>
          </w:tcPr>
          <w:p w14:paraId="76BD0027" w14:textId="77777777" w:rsidR="00AF741A" w:rsidRDefault="00133663" w:rsidP="00AF741A">
            <w:pPr>
              <w:pStyle w:val="Geo02Grundschrift1lb"/>
            </w:pPr>
            <w:r>
              <w:t>ca. 3</w:t>
            </w:r>
          </w:p>
        </w:tc>
        <w:tc>
          <w:tcPr>
            <w:tcW w:w="1873" w:type="dxa"/>
          </w:tcPr>
          <w:p w14:paraId="4BBBDA2B" w14:textId="77777777" w:rsidR="00AF741A" w:rsidRDefault="00AF741A" w:rsidP="00AF741A">
            <w:pPr>
              <w:pStyle w:val="Geo02Grundschrift1lb"/>
            </w:pPr>
          </w:p>
        </w:tc>
        <w:tc>
          <w:tcPr>
            <w:tcW w:w="1295" w:type="dxa"/>
          </w:tcPr>
          <w:p w14:paraId="00AD8329" w14:textId="77777777" w:rsidR="00AF741A" w:rsidRDefault="00AF741A" w:rsidP="00AF741A">
            <w:pPr>
              <w:pStyle w:val="Geo02Grundschrift1lb"/>
            </w:pPr>
          </w:p>
        </w:tc>
        <w:tc>
          <w:tcPr>
            <w:tcW w:w="3386" w:type="dxa"/>
          </w:tcPr>
          <w:p w14:paraId="1B8D5FB6" w14:textId="77777777" w:rsidR="00AF741A" w:rsidRDefault="00133663" w:rsidP="00AF741A">
            <w:pPr>
              <w:pStyle w:val="Geo02Grundschrift1lb"/>
            </w:pPr>
            <w:r w:rsidRPr="00133663">
              <w:t>Abschluss: Wir organisieren ein internationales Frühstück</w:t>
            </w:r>
          </w:p>
        </w:tc>
        <w:tc>
          <w:tcPr>
            <w:tcW w:w="1573" w:type="dxa"/>
          </w:tcPr>
          <w:p w14:paraId="199D9C37" w14:textId="77777777" w:rsidR="00AF741A" w:rsidRDefault="00AF741A" w:rsidP="00AF741A">
            <w:pPr>
              <w:pStyle w:val="Geo02Grundschrift1lb"/>
            </w:pPr>
          </w:p>
        </w:tc>
      </w:tr>
    </w:tbl>
    <w:p w14:paraId="6EAB6239" w14:textId="77777777" w:rsidR="00DA129A" w:rsidRDefault="00DA129A" w:rsidP="00AF741A">
      <w:pPr>
        <w:pStyle w:val="Geo02Grundschrift1lb"/>
        <w:sectPr w:rsidR="00DA129A" w:rsidSect="00952625">
          <w:headerReference w:type="default" r:id="rId8"/>
          <w:footerReference w:type="default" r:id="rId9"/>
          <w:type w:val="continuous"/>
          <w:pgSz w:w="11906" w:h="16838" w:code="9"/>
          <w:pgMar w:top="907" w:right="1219" w:bottom="851" w:left="1219" w:header="624" w:footer="709" w:gutter="0"/>
          <w:cols w:space="284"/>
          <w:docGrid w:linePitch="360"/>
        </w:sectPr>
      </w:pPr>
    </w:p>
    <w:p w14:paraId="3FE41E64" w14:textId="77777777" w:rsidR="00DA129A" w:rsidRDefault="00DA129A" w:rsidP="0082161C">
      <w:pPr>
        <w:pStyle w:val="Geo01Titel"/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450"/>
        <w:gridCol w:w="2396"/>
        <w:gridCol w:w="1295"/>
        <w:gridCol w:w="3091"/>
        <w:gridCol w:w="1452"/>
      </w:tblGrid>
      <w:tr w:rsidR="00DA129A" w14:paraId="4C7F3516" w14:textId="77777777" w:rsidTr="00AF741A">
        <w:tc>
          <w:tcPr>
            <w:tcW w:w="1557" w:type="dxa"/>
            <w:shd w:val="clear" w:color="auto" w:fill="CCCCCC"/>
          </w:tcPr>
          <w:p w14:paraId="2D6EBB92" w14:textId="77777777" w:rsidR="00DA129A" w:rsidRPr="00AF741A" w:rsidRDefault="00DA129A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Zeitbedarf</w:t>
            </w:r>
          </w:p>
          <w:p w14:paraId="0C1E9055" w14:textId="77777777" w:rsidR="00DA129A" w:rsidRDefault="00DA129A" w:rsidP="006F0DFE">
            <w:pPr>
              <w:pStyle w:val="Geo02Grundschrift1lb"/>
            </w:pPr>
            <w:r>
              <w:rPr>
                <w:b/>
                <w:bCs/>
              </w:rPr>
              <w:t>8 </w:t>
            </w:r>
            <w:r w:rsidRPr="00AF741A">
              <w:rPr>
                <w:b/>
                <w:bCs/>
              </w:rPr>
              <w:t>Wochen,</w:t>
            </w:r>
            <w:r w:rsidRPr="00AF741A">
              <w:rPr>
                <w:b/>
                <w:bCs/>
              </w:rPr>
              <w:br/>
              <w:t>mind. 2</w:t>
            </w:r>
            <w:r>
              <w:rPr>
                <w:b/>
                <w:bCs/>
              </w:rPr>
              <w:t>4 </w:t>
            </w:r>
            <w:proofErr w:type="spellStart"/>
            <w:r w:rsidRPr="00AF741A">
              <w:rPr>
                <w:b/>
                <w:bCs/>
              </w:rPr>
              <w:t>Ustd</w:t>
            </w:r>
            <w:proofErr w:type="spellEnd"/>
            <w:r w:rsidRPr="00AF741A">
              <w:rPr>
                <w:b/>
                <w:bCs/>
              </w:rPr>
              <w:t>.</w:t>
            </w:r>
          </w:p>
        </w:tc>
        <w:tc>
          <w:tcPr>
            <w:tcW w:w="1873" w:type="dxa"/>
            <w:shd w:val="clear" w:color="auto" w:fill="CCCCCC"/>
          </w:tcPr>
          <w:p w14:paraId="0B93BA84" w14:textId="77777777" w:rsidR="00DA129A" w:rsidRPr="00AF741A" w:rsidRDefault="00DA129A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Thematische Schwe</w:t>
            </w:r>
            <w:r w:rsidRPr="00AF741A">
              <w:rPr>
                <w:b/>
                <w:bCs/>
              </w:rPr>
              <w:t>r</w:t>
            </w:r>
            <w:r w:rsidRPr="00AF741A">
              <w:rPr>
                <w:b/>
                <w:bCs/>
              </w:rPr>
              <w:t>punkte</w:t>
            </w:r>
          </w:p>
        </w:tc>
        <w:tc>
          <w:tcPr>
            <w:tcW w:w="1295" w:type="dxa"/>
            <w:shd w:val="clear" w:color="auto" w:fill="CCCCCC"/>
          </w:tcPr>
          <w:p w14:paraId="3D66FED1" w14:textId="77777777" w:rsidR="00DA129A" w:rsidRPr="00AF741A" w:rsidRDefault="00DA129A" w:rsidP="006F0DFE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 xml:space="preserve">Buchseiten </w:t>
            </w:r>
            <w:r>
              <w:rPr>
                <w:b/>
                <w:bCs/>
              </w:rPr>
              <w:t>44–79</w:t>
            </w:r>
          </w:p>
        </w:tc>
        <w:tc>
          <w:tcPr>
            <w:tcW w:w="3386" w:type="dxa"/>
            <w:shd w:val="clear" w:color="auto" w:fill="CCCCCC"/>
          </w:tcPr>
          <w:p w14:paraId="334A7FDA" w14:textId="77777777" w:rsidR="00DA129A" w:rsidRPr="00AF741A" w:rsidRDefault="00DA129A" w:rsidP="00AF741A">
            <w:pPr>
              <w:pStyle w:val="Geo02Grundschrift1lb"/>
              <w:rPr>
                <w:b/>
              </w:rPr>
            </w:pPr>
            <w:r w:rsidRPr="00AF741A">
              <w:rPr>
                <w:b/>
              </w:rPr>
              <w:t>Unterrichtseinheit 5-</w:t>
            </w:r>
            <w:r>
              <w:rPr>
                <w:b/>
              </w:rPr>
              <w:t>2</w:t>
            </w:r>
            <w:r w:rsidRPr="00AF741A">
              <w:rPr>
                <w:b/>
              </w:rPr>
              <w:t>:</w:t>
            </w:r>
          </w:p>
          <w:p w14:paraId="4C17A590" w14:textId="77777777" w:rsidR="00DA129A" w:rsidRDefault="00DA129A" w:rsidP="006F0DFE">
            <w:pPr>
              <w:pStyle w:val="Geo02Grundschrift1lb"/>
            </w:pPr>
            <w:r>
              <w:rPr>
                <w:b/>
                <w:bCs/>
              </w:rPr>
              <w:t>Fairplay und Miteinander: Wie gestalten wir unser Miteina</w:t>
            </w:r>
            <w:r>
              <w:rPr>
                <w:b/>
                <w:bCs/>
              </w:rPr>
              <w:t>n</w:t>
            </w:r>
            <w:r>
              <w:rPr>
                <w:b/>
                <w:bCs/>
              </w:rPr>
              <w:t>der?</w:t>
            </w:r>
            <w:r w:rsidRPr="00AF741A">
              <w:rPr>
                <w:b/>
                <w:bCs/>
              </w:rPr>
              <w:br/>
              <w:t>(Sequenzen)</w:t>
            </w:r>
          </w:p>
        </w:tc>
        <w:tc>
          <w:tcPr>
            <w:tcW w:w="1573" w:type="dxa"/>
            <w:shd w:val="clear" w:color="auto" w:fill="CCCCCC"/>
          </w:tcPr>
          <w:p w14:paraId="42375736" w14:textId="77777777" w:rsidR="00DA129A" w:rsidRPr="00AF741A" w:rsidRDefault="00DA129A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 xml:space="preserve">Karten aus dem </w:t>
            </w:r>
            <w:proofErr w:type="spellStart"/>
            <w:r w:rsidRPr="00AF741A">
              <w:rPr>
                <w:b/>
                <w:bCs/>
              </w:rPr>
              <w:t>Diercke</w:t>
            </w:r>
            <w:proofErr w:type="spellEnd"/>
            <w:r w:rsidRPr="00AF741A">
              <w:rPr>
                <w:b/>
                <w:bCs/>
              </w:rPr>
              <w:t xml:space="preserve"> Drei </w:t>
            </w:r>
            <w:proofErr w:type="spellStart"/>
            <w:r w:rsidRPr="00AF741A">
              <w:rPr>
                <w:b/>
                <w:bCs/>
              </w:rPr>
              <w:t>Unive</w:t>
            </w:r>
            <w:r w:rsidRPr="00AF741A">
              <w:rPr>
                <w:b/>
                <w:bCs/>
              </w:rPr>
              <w:t>r</w:t>
            </w:r>
            <w:r w:rsidRPr="00AF741A">
              <w:rPr>
                <w:b/>
                <w:bCs/>
              </w:rPr>
              <w:t>sal</w:t>
            </w:r>
            <w:r>
              <w:rPr>
                <w:b/>
                <w:bCs/>
              </w:rPr>
              <w:softHyphen/>
            </w:r>
            <w:r w:rsidRPr="00AF741A">
              <w:rPr>
                <w:b/>
                <w:bCs/>
              </w:rPr>
              <w:t>atlas</w:t>
            </w:r>
            <w:proofErr w:type="spellEnd"/>
          </w:p>
          <w:p w14:paraId="60197A8C" w14:textId="77777777" w:rsidR="00DA129A" w:rsidRDefault="00DA129A" w:rsidP="00AF741A">
            <w:pPr>
              <w:pStyle w:val="Geo02Grundschrift1lb"/>
            </w:pPr>
            <w:r w:rsidRPr="00AF741A">
              <w:rPr>
                <w:b/>
                <w:bCs/>
              </w:rPr>
              <w:t>(ISBN 978-3-14-100870-8)</w:t>
            </w:r>
          </w:p>
        </w:tc>
      </w:tr>
      <w:tr w:rsidR="00DA129A" w14:paraId="1BD7B238" w14:textId="77777777" w:rsidTr="00AF741A">
        <w:tc>
          <w:tcPr>
            <w:tcW w:w="1557" w:type="dxa"/>
          </w:tcPr>
          <w:p w14:paraId="472459DE" w14:textId="77777777" w:rsidR="00DA129A" w:rsidRDefault="00DA129A" w:rsidP="00907270">
            <w:pPr>
              <w:pStyle w:val="Geo02Grundschrift1lb"/>
            </w:pPr>
            <w:r>
              <w:t>ca. 2</w:t>
            </w:r>
          </w:p>
        </w:tc>
        <w:tc>
          <w:tcPr>
            <w:tcW w:w="1873" w:type="dxa"/>
          </w:tcPr>
          <w:p w14:paraId="5898816C" w14:textId="77777777" w:rsidR="00DA129A" w:rsidRDefault="00DA129A" w:rsidP="00AF741A">
            <w:pPr>
              <w:pStyle w:val="Geo02Grundschrift1lb"/>
            </w:pPr>
          </w:p>
        </w:tc>
        <w:tc>
          <w:tcPr>
            <w:tcW w:w="1295" w:type="dxa"/>
          </w:tcPr>
          <w:p w14:paraId="6DA9FC06" w14:textId="77777777" w:rsidR="00DA129A" w:rsidRDefault="00DA129A" w:rsidP="00AF741A">
            <w:pPr>
              <w:pStyle w:val="Geo02Grundschrift1lb"/>
            </w:pPr>
            <w:r>
              <w:t>44–47</w:t>
            </w:r>
          </w:p>
        </w:tc>
        <w:tc>
          <w:tcPr>
            <w:tcW w:w="3386" w:type="dxa"/>
          </w:tcPr>
          <w:p w14:paraId="2D3672AF" w14:textId="77777777" w:rsidR="00DA129A" w:rsidRPr="0008195B" w:rsidRDefault="00DA129A" w:rsidP="00AF741A">
            <w:pPr>
              <w:pStyle w:val="Geo02Grundschrift1lb"/>
              <w:rPr>
                <w:b/>
              </w:rPr>
            </w:pPr>
            <w:r w:rsidRPr="0008195B">
              <w:rPr>
                <w:b/>
              </w:rPr>
              <w:t>Einführung</w:t>
            </w:r>
          </w:p>
          <w:p w14:paraId="1CDA6AD5" w14:textId="77777777" w:rsidR="00DA129A" w:rsidRDefault="00DA129A" w:rsidP="00AF741A">
            <w:pPr>
              <w:pStyle w:val="Geo02Grundschrift1lb"/>
            </w:pPr>
            <w:r>
              <w:t>Frageentwicklung</w:t>
            </w:r>
          </w:p>
        </w:tc>
        <w:tc>
          <w:tcPr>
            <w:tcW w:w="1573" w:type="dxa"/>
          </w:tcPr>
          <w:p w14:paraId="02413D42" w14:textId="77777777" w:rsidR="00DA129A" w:rsidRDefault="00DA129A" w:rsidP="00AF741A">
            <w:pPr>
              <w:pStyle w:val="Geo02Grundschrift1lb"/>
            </w:pPr>
          </w:p>
        </w:tc>
      </w:tr>
      <w:tr w:rsidR="00DA129A" w14:paraId="27E8450B" w14:textId="77777777" w:rsidTr="00AF741A">
        <w:tc>
          <w:tcPr>
            <w:tcW w:w="1557" w:type="dxa"/>
          </w:tcPr>
          <w:p w14:paraId="3CDCCC63" w14:textId="77777777" w:rsidR="00DA129A" w:rsidRDefault="00DA129A" w:rsidP="006F0DFE">
            <w:pPr>
              <w:pStyle w:val="Geo02Grundschrift1lb"/>
            </w:pPr>
            <w:r>
              <w:t>ca. 6</w:t>
            </w:r>
          </w:p>
        </w:tc>
        <w:tc>
          <w:tcPr>
            <w:tcW w:w="1873" w:type="dxa"/>
          </w:tcPr>
          <w:p w14:paraId="7D99CBBA" w14:textId="77777777" w:rsidR="00DA129A" w:rsidRDefault="00DA129A" w:rsidP="006F0DFE">
            <w:pPr>
              <w:pStyle w:val="Geo02Grundschrift1lb"/>
            </w:pPr>
            <w:r>
              <w:t xml:space="preserve">- </w:t>
            </w:r>
            <w:r w:rsidRPr="00447174">
              <w:t>persönliche Interessen und Bedürfnisse bei der Freizeitgestaltung</w:t>
            </w:r>
          </w:p>
          <w:p w14:paraId="10298FA4" w14:textId="77777777" w:rsidR="00DA129A" w:rsidRDefault="00DA129A" w:rsidP="006F0DFE">
            <w:pPr>
              <w:pStyle w:val="Geo02Grundschrift1lb"/>
            </w:pPr>
            <w:r w:rsidRPr="00FC5A88">
              <w:t>- ländliche bzw. städt</w:t>
            </w:r>
            <w:r w:rsidRPr="00FC5A88">
              <w:t>i</w:t>
            </w:r>
            <w:r w:rsidRPr="00FC5A88">
              <w:t xml:space="preserve">sche </w:t>
            </w:r>
            <w:proofErr w:type="spellStart"/>
            <w:r w:rsidRPr="00FC5A88">
              <w:t>Nahräume</w:t>
            </w:r>
            <w:proofErr w:type="spellEnd"/>
            <w:r w:rsidRPr="00FC5A88">
              <w:t xml:space="preserve"> und ihre Nutzung unter dem Aspekt der Spiel- und Freizeitmöglichkeiten</w:t>
            </w:r>
          </w:p>
          <w:p w14:paraId="25783DCD" w14:textId="77777777" w:rsidR="00DA129A" w:rsidRDefault="00DA129A" w:rsidP="006F0DFE">
            <w:pPr>
              <w:pStyle w:val="Geo02Grundschrift1lb"/>
            </w:pPr>
            <w:r>
              <w:t xml:space="preserve">- </w:t>
            </w:r>
            <w:r w:rsidRPr="00447174">
              <w:t>unterschiedliche Gr</w:t>
            </w:r>
            <w:r w:rsidRPr="00447174">
              <w:t>ö</w:t>
            </w:r>
            <w:r w:rsidRPr="00447174">
              <w:t>ßenverhältnisse und Entfernungen auf phys</w:t>
            </w:r>
            <w:r w:rsidRPr="00447174">
              <w:t>i</w:t>
            </w:r>
            <w:r w:rsidRPr="00447174">
              <w:t>schen und thematischen Karten</w:t>
            </w:r>
          </w:p>
        </w:tc>
        <w:tc>
          <w:tcPr>
            <w:tcW w:w="1295" w:type="dxa"/>
          </w:tcPr>
          <w:p w14:paraId="10E7B64B" w14:textId="77777777" w:rsidR="00DA129A" w:rsidRDefault="00DA129A" w:rsidP="00AF741A">
            <w:pPr>
              <w:pStyle w:val="Geo02Grundschrift1lb"/>
            </w:pPr>
            <w:r>
              <w:t>48–53</w:t>
            </w:r>
          </w:p>
        </w:tc>
        <w:tc>
          <w:tcPr>
            <w:tcW w:w="3386" w:type="dxa"/>
          </w:tcPr>
          <w:p w14:paraId="24492667" w14:textId="77777777" w:rsidR="00DA129A" w:rsidRPr="00FE110F" w:rsidRDefault="00DA129A" w:rsidP="00AF741A">
            <w:pPr>
              <w:pStyle w:val="Geo02Grundschrift1lb"/>
              <w:rPr>
                <w:b/>
              </w:rPr>
            </w:pPr>
            <w:r w:rsidRPr="00FE110F">
              <w:rPr>
                <w:b/>
              </w:rPr>
              <w:t>Freizeitmöglichkeiten in der Stadt Burgdorf</w:t>
            </w:r>
          </w:p>
          <w:p w14:paraId="2552F804" w14:textId="77777777" w:rsidR="00DA129A" w:rsidRDefault="00DA129A" w:rsidP="006F0DFE">
            <w:pPr>
              <w:pStyle w:val="Geo02Grundschrift1lb"/>
            </w:pPr>
            <w:r>
              <w:t>- thematische Karten lesen und anlegen</w:t>
            </w:r>
          </w:p>
          <w:p w14:paraId="7B016693" w14:textId="77777777" w:rsidR="00DA129A" w:rsidRDefault="00DA129A" w:rsidP="006F0DFE">
            <w:pPr>
              <w:pStyle w:val="Geo02Grundschrift1lb"/>
            </w:pPr>
            <w:r>
              <w:t xml:space="preserve">- Umfrage: Freizeitinteressen </w:t>
            </w:r>
          </w:p>
          <w:p w14:paraId="7FC90D49" w14:textId="77777777" w:rsidR="00DA129A" w:rsidRDefault="00DA129A" w:rsidP="006F0DFE">
            <w:pPr>
              <w:pStyle w:val="Geo02Grundschrift1lb"/>
            </w:pPr>
            <w:r>
              <w:t>- Entfernungen auf einer Karte messen</w:t>
            </w:r>
          </w:p>
          <w:p w14:paraId="5F0F9B56" w14:textId="77777777" w:rsidR="00DA129A" w:rsidRDefault="00DA129A" w:rsidP="006F0DFE">
            <w:pPr>
              <w:pStyle w:val="Geo02Grundschrift1lb"/>
            </w:pPr>
            <w:r>
              <w:t>- Maßstab</w:t>
            </w:r>
          </w:p>
          <w:p w14:paraId="74C708C8" w14:textId="77777777" w:rsidR="00DA129A" w:rsidRDefault="00DA129A" w:rsidP="006F0DFE">
            <w:pPr>
              <w:pStyle w:val="Geo02Grundschrift1lb"/>
            </w:pPr>
            <w:r>
              <w:t>- einen Ausflug planen</w:t>
            </w:r>
          </w:p>
        </w:tc>
        <w:tc>
          <w:tcPr>
            <w:tcW w:w="1573" w:type="dxa"/>
          </w:tcPr>
          <w:p w14:paraId="12A8D8FF" w14:textId="77777777" w:rsidR="00DA129A" w:rsidRDefault="00DA129A" w:rsidP="00AF741A">
            <w:pPr>
              <w:pStyle w:val="Geo02Grundschrift1lb"/>
            </w:pPr>
          </w:p>
          <w:p w14:paraId="72995752" w14:textId="77777777" w:rsidR="00DA129A" w:rsidRDefault="00DA129A" w:rsidP="00AF741A">
            <w:pPr>
              <w:pStyle w:val="Geo02Grundschrift1lb"/>
            </w:pPr>
          </w:p>
          <w:p w14:paraId="7FB7D6D4" w14:textId="77777777" w:rsidR="00DA129A" w:rsidRDefault="00DA129A" w:rsidP="00AF741A">
            <w:pPr>
              <w:pStyle w:val="Geo02Grundschrift1lb"/>
            </w:pPr>
            <w:r>
              <w:t>54, 1</w:t>
            </w:r>
          </w:p>
          <w:p w14:paraId="4AB96E8A" w14:textId="77777777" w:rsidR="00DA129A" w:rsidRDefault="00DA129A" w:rsidP="00AF741A">
            <w:pPr>
              <w:pStyle w:val="Geo02Grundschrift1lb"/>
            </w:pPr>
            <w:r>
              <w:t>50, 3</w:t>
            </w:r>
          </w:p>
          <w:p w14:paraId="46D270C9" w14:textId="77777777" w:rsidR="00DA129A" w:rsidRDefault="00DA129A" w:rsidP="00AF741A">
            <w:pPr>
              <w:pStyle w:val="Geo02Grundschrift1lb"/>
            </w:pPr>
          </w:p>
          <w:p w14:paraId="123DA1E5" w14:textId="77777777" w:rsidR="00DA129A" w:rsidRDefault="00DA129A" w:rsidP="00AF741A">
            <w:pPr>
              <w:pStyle w:val="Geo02Grundschrift1lb"/>
            </w:pPr>
            <w:r>
              <w:t>54, 1</w:t>
            </w:r>
          </w:p>
          <w:p w14:paraId="61787D9F" w14:textId="77777777" w:rsidR="00DA129A" w:rsidRDefault="00DA129A" w:rsidP="00AF741A">
            <w:pPr>
              <w:pStyle w:val="Geo02Grundschrift1lb"/>
            </w:pPr>
          </w:p>
          <w:p w14:paraId="667815C6" w14:textId="77777777" w:rsidR="00DA129A" w:rsidRDefault="00DA129A" w:rsidP="00AF741A">
            <w:pPr>
              <w:pStyle w:val="Geo02Grundschrift1lb"/>
            </w:pPr>
            <w:r>
              <w:t>50, 1</w:t>
            </w:r>
          </w:p>
        </w:tc>
      </w:tr>
      <w:tr w:rsidR="00DA129A" w14:paraId="4FF4F752" w14:textId="77777777" w:rsidTr="00AF741A">
        <w:tc>
          <w:tcPr>
            <w:tcW w:w="1557" w:type="dxa"/>
          </w:tcPr>
          <w:p w14:paraId="14AD70FE" w14:textId="77777777" w:rsidR="00DA129A" w:rsidRDefault="00DA129A" w:rsidP="006F0DFE">
            <w:pPr>
              <w:pStyle w:val="Geo02Grundschrift1lb"/>
            </w:pPr>
            <w:r>
              <w:t>ca. 4</w:t>
            </w:r>
          </w:p>
        </w:tc>
        <w:tc>
          <w:tcPr>
            <w:tcW w:w="1873" w:type="dxa"/>
          </w:tcPr>
          <w:p w14:paraId="5CD48A60" w14:textId="77777777" w:rsidR="00DA129A" w:rsidRDefault="00DA129A" w:rsidP="006F0DFE">
            <w:pPr>
              <w:pStyle w:val="Geo02Grundschrift1lb"/>
            </w:pPr>
            <w:r>
              <w:t>- Spiele früher und he</w:t>
            </w:r>
            <w:r>
              <w:t>u</w:t>
            </w:r>
            <w:r>
              <w:t>te</w:t>
            </w:r>
          </w:p>
          <w:p w14:paraId="60CD775D" w14:textId="77777777" w:rsidR="00DA129A" w:rsidRPr="00447174" w:rsidRDefault="00DA129A" w:rsidP="006F0DFE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447174">
              <w:rPr>
                <w:sz w:val="20"/>
                <w:szCs w:val="20"/>
              </w:rPr>
              <w:t xml:space="preserve">Regeln und Konflikte </w:t>
            </w:r>
          </w:p>
          <w:p w14:paraId="4569199B" w14:textId="77777777" w:rsidR="00DA129A" w:rsidRDefault="00DA129A" w:rsidP="006F0DFE">
            <w:pPr>
              <w:pStyle w:val="Geo02Grundschrift1lb"/>
            </w:pPr>
            <w:r>
              <w:t xml:space="preserve">- </w:t>
            </w:r>
            <w:r w:rsidRPr="00447174">
              <w:t>persönliche Interessen und Bedürfnisse bei der Freizeitgestaltung</w:t>
            </w:r>
          </w:p>
        </w:tc>
        <w:tc>
          <w:tcPr>
            <w:tcW w:w="1295" w:type="dxa"/>
          </w:tcPr>
          <w:p w14:paraId="6C081B95" w14:textId="77777777" w:rsidR="00DA129A" w:rsidRDefault="00DA129A" w:rsidP="00AF741A">
            <w:pPr>
              <w:pStyle w:val="Geo02Grundschrift1lb"/>
            </w:pPr>
            <w:r>
              <w:t>54–57</w:t>
            </w:r>
          </w:p>
        </w:tc>
        <w:tc>
          <w:tcPr>
            <w:tcW w:w="3386" w:type="dxa"/>
          </w:tcPr>
          <w:p w14:paraId="0E171FE3" w14:textId="77777777" w:rsidR="00DA129A" w:rsidRDefault="00DA129A" w:rsidP="0008195B">
            <w:pPr>
              <w:pStyle w:val="Geo02Grundschrift1lb"/>
              <w:rPr>
                <w:b/>
                <w:bCs/>
              </w:rPr>
            </w:pPr>
            <w:r>
              <w:rPr>
                <w:b/>
                <w:bCs/>
              </w:rPr>
              <w:t>Schule und Spiele früher</w:t>
            </w:r>
          </w:p>
          <w:p w14:paraId="282F0B94" w14:textId="77777777" w:rsidR="00DA129A" w:rsidRDefault="00DA129A" w:rsidP="0008195B">
            <w:pPr>
              <w:pStyle w:val="Geo02Grundschrift1lb"/>
              <w:rPr>
                <w:bCs/>
              </w:rPr>
            </w:pPr>
            <w:r>
              <w:rPr>
                <w:bCs/>
              </w:rPr>
              <w:t>- Schul- und Spielregeln</w:t>
            </w:r>
          </w:p>
          <w:p w14:paraId="2FDBE483" w14:textId="77777777" w:rsidR="00DA129A" w:rsidRPr="00FC5A88" w:rsidRDefault="00DA129A" w:rsidP="0008195B">
            <w:pPr>
              <w:pStyle w:val="Geo02Grundschrift1lb"/>
            </w:pPr>
            <w:r>
              <w:t>- der Wert des Spiels, beliebte Spiele in anderen Ländern</w:t>
            </w:r>
          </w:p>
        </w:tc>
        <w:tc>
          <w:tcPr>
            <w:tcW w:w="1573" w:type="dxa"/>
          </w:tcPr>
          <w:p w14:paraId="21DA54D3" w14:textId="77777777" w:rsidR="00DA129A" w:rsidRDefault="00DA129A" w:rsidP="00AF741A">
            <w:pPr>
              <w:pStyle w:val="Geo02Grundschrift1lb"/>
            </w:pPr>
            <w:r>
              <w:t>8, 2</w:t>
            </w:r>
          </w:p>
        </w:tc>
      </w:tr>
      <w:tr w:rsidR="00DA129A" w14:paraId="2232712F" w14:textId="77777777" w:rsidTr="00AF741A">
        <w:tc>
          <w:tcPr>
            <w:tcW w:w="1557" w:type="dxa"/>
          </w:tcPr>
          <w:p w14:paraId="03C0E85F" w14:textId="77777777" w:rsidR="00DA129A" w:rsidRDefault="00DA129A" w:rsidP="00AF741A">
            <w:pPr>
              <w:pStyle w:val="Geo02Grundschrift1lb"/>
            </w:pPr>
            <w:r>
              <w:t>ca. 8</w:t>
            </w:r>
          </w:p>
        </w:tc>
        <w:tc>
          <w:tcPr>
            <w:tcW w:w="1873" w:type="dxa"/>
          </w:tcPr>
          <w:p w14:paraId="1A9F475A" w14:textId="77777777" w:rsidR="00DA129A" w:rsidRDefault="00DA129A" w:rsidP="00133663">
            <w:pPr>
              <w:pStyle w:val="Geo02Grundschrift1lb"/>
            </w:pPr>
            <w:r>
              <w:t xml:space="preserve">- </w:t>
            </w:r>
            <w:r w:rsidRPr="00447174">
              <w:t>Einhalten von Regeln als Folge eines dem</w:t>
            </w:r>
            <w:r w:rsidRPr="00447174">
              <w:t>o</w:t>
            </w:r>
            <w:r w:rsidRPr="00447174">
              <w:t>kratischen Aushan</w:t>
            </w:r>
            <w:r w:rsidRPr="00447174">
              <w:t>d</w:t>
            </w:r>
            <w:r w:rsidRPr="00447174">
              <w:t>lungsprozesses</w:t>
            </w:r>
            <w:r>
              <w:t xml:space="preserve"> </w:t>
            </w:r>
          </w:p>
          <w:p w14:paraId="6B80FC11" w14:textId="77777777" w:rsidR="00DA129A" w:rsidRDefault="00DA129A" w:rsidP="00133663">
            <w:pPr>
              <w:pStyle w:val="Geo02Grundschrift1lb"/>
            </w:pPr>
            <w:r>
              <w:t xml:space="preserve">- </w:t>
            </w:r>
            <w:r w:rsidRPr="00447174">
              <w:t>Wege zur Entschä</w:t>
            </w:r>
            <w:r w:rsidRPr="00447174">
              <w:t>r</w:t>
            </w:r>
            <w:r w:rsidRPr="00447174">
              <w:t>fung und Lösung von Konflikten im Spiel (G</w:t>
            </w:r>
            <w:r w:rsidRPr="00447174">
              <w:t>e</w:t>
            </w:r>
            <w:r w:rsidRPr="00447174">
              <w:t>winner-Verlierer-Prinzip)</w:t>
            </w:r>
          </w:p>
        </w:tc>
        <w:tc>
          <w:tcPr>
            <w:tcW w:w="1295" w:type="dxa"/>
          </w:tcPr>
          <w:p w14:paraId="4E53171B" w14:textId="77777777" w:rsidR="00DA129A" w:rsidRDefault="00DA129A" w:rsidP="00AF741A">
            <w:pPr>
              <w:pStyle w:val="Geo02Grundschrift1lb"/>
            </w:pPr>
            <w:r>
              <w:t>58–67</w:t>
            </w:r>
          </w:p>
        </w:tc>
        <w:tc>
          <w:tcPr>
            <w:tcW w:w="3386" w:type="dxa"/>
          </w:tcPr>
          <w:p w14:paraId="64AA3542" w14:textId="77777777" w:rsidR="00DA129A" w:rsidRDefault="00DA129A" w:rsidP="00133663">
            <w:pPr>
              <w:pStyle w:val="Geo02Grundschrift1lb"/>
              <w:rPr>
                <w:b/>
                <w:bCs/>
              </w:rPr>
            </w:pPr>
            <w:r>
              <w:rPr>
                <w:b/>
                <w:bCs/>
              </w:rPr>
              <w:t>Wozu Regeln: Was geht und was geht nicht?</w:t>
            </w:r>
          </w:p>
          <w:p w14:paraId="70CA05A2" w14:textId="77777777" w:rsidR="00DA129A" w:rsidRDefault="00DA129A" w:rsidP="00133663">
            <w:pPr>
              <w:pStyle w:val="Geo02Grundschrift1lb"/>
              <w:rPr>
                <w:bCs/>
              </w:rPr>
            </w:pPr>
            <w:r w:rsidRPr="006E1C20">
              <w:rPr>
                <w:bCs/>
              </w:rPr>
              <w:t xml:space="preserve">- „Kopfstand“: </w:t>
            </w:r>
            <w:r>
              <w:rPr>
                <w:bCs/>
              </w:rPr>
              <w:t>ein Thema von mehreren Seiten betrachten und Verhaltensempfehlungen da</w:t>
            </w:r>
            <w:r>
              <w:rPr>
                <w:bCs/>
              </w:rPr>
              <w:t>r</w:t>
            </w:r>
            <w:r>
              <w:rPr>
                <w:bCs/>
              </w:rPr>
              <w:t>aus ableiten</w:t>
            </w:r>
          </w:p>
          <w:p w14:paraId="1146FDD5" w14:textId="77777777" w:rsidR="00DA129A" w:rsidRDefault="00DA129A" w:rsidP="00133663">
            <w:pPr>
              <w:pStyle w:val="Geo02Grundschrift1lb"/>
            </w:pPr>
            <w:r>
              <w:t>- fair streiten und gemeinsam Lösungen suchen</w:t>
            </w:r>
          </w:p>
          <w:p w14:paraId="6B849018" w14:textId="77777777" w:rsidR="00DA129A" w:rsidRDefault="00DA129A" w:rsidP="00133663">
            <w:pPr>
              <w:pStyle w:val="Geo02Grundschrift1lb"/>
            </w:pPr>
            <w:r>
              <w:t>- Karikatur verstehen</w:t>
            </w:r>
          </w:p>
          <w:p w14:paraId="5798E001" w14:textId="77777777" w:rsidR="00DA129A" w:rsidRPr="006E1C20" w:rsidRDefault="00DA129A" w:rsidP="00133663">
            <w:pPr>
              <w:pStyle w:val="Geo02Grundschrift1lb"/>
            </w:pPr>
            <w:r>
              <w:t>- Fairness im Spiel am Beispiel von „Monopoly“</w:t>
            </w:r>
          </w:p>
        </w:tc>
        <w:tc>
          <w:tcPr>
            <w:tcW w:w="1573" w:type="dxa"/>
          </w:tcPr>
          <w:p w14:paraId="1ED666CC" w14:textId="77777777" w:rsidR="00DA129A" w:rsidRDefault="00DA129A" w:rsidP="00AF741A">
            <w:pPr>
              <w:pStyle w:val="Geo02Grundschrift1lb"/>
            </w:pPr>
          </w:p>
        </w:tc>
      </w:tr>
      <w:tr w:rsidR="00DA129A" w14:paraId="5EE91CB0" w14:textId="77777777" w:rsidTr="00AF741A">
        <w:tc>
          <w:tcPr>
            <w:tcW w:w="1557" w:type="dxa"/>
          </w:tcPr>
          <w:p w14:paraId="042CE016" w14:textId="77777777" w:rsidR="00DA129A" w:rsidRDefault="00DA129A" w:rsidP="006F0DFE">
            <w:pPr>
              <w:pStyle w:val="Geo02Grundschrift1lb"/>
            </w:pPr>
            <w:r>
              <w:t>ca. 6</w:t>
            </w:r>
          </w:p>
        </w:tc>
        <w:tc>
          <w:tcPr>
            <w:tcW w:w="1873" w:type="dxa"/>
          </w:tcPr>
          <w:p w14:paraId="489D4E76" w14:textId="77777777" w:rsidR="00DA129A" w:rsidRDefault="00DA129A" w:rsidP="006F0DFE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447174">
              <w:rPr>
                <w:sz w:val="20"/>
                <w:szCs w:val="20"/>
              </w:rPr>
              <w:t>Wege zur Entschä</w:t>
            </w:r>
            <w:r w:rsidRPr="00447174">
              <w:rPr>
                <w:sz w:val="20"/>
                <w:szCs w:val="20"/>
              </w:rPr>
              <w:t>r</w:t>
            </w:r>
            <w:r w:rsidRPr="00447174">
              <w:rPr>
                <w:sz w:val="20"/>
                <w:szCs w:val="20"/>
              </w:rPr>
              <w:t>fung und Lösung von Konflikten im Spiel (G</w:t>
            </w:r>
            <w:r w:rsidRPr="00447174">
              <w:rPr>
                <w:sz w:val="20"/>
                <w:szCs w:val="20"/>
              </w:rPr>
              <w:t>e</w:t>
            </w:r>
            <w:r>
              <w:rPr>
                <w:sz w:val="20"/>
                <w:szCs w:val="20"/>
              </w:rPr>
              <w:t>winner-Verlierer-Prinzip)</w:t>
            </w:r>
          </w:p>
          <w:p w14:paraId="55D7CD9F" w14:textId="77777777" w:rsidR="00DA129A" w:rsidRDefault="00DA129A" w:rsidP="006F0DFE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447174">
              <w:rPr>
                <w:sz w:val="20"/>
                <w:szCs w:val="20"/>
              </w:rPr>
              <w:t>Merkmale und Symb</w:t>
            </w:r>
            <w:r w:rsidRPr="00447174">
              <w:rPr>
                <w:sz w:val="20"/>
                <w:szCs w:val="20"/>
              </w:rPr>
              <w:t>o</w:t>
            </w:r>
            <w:r w:rsidRPr="00447174">
              <w:rPr>
                <w:sz w:val="20"/>
                <w:szCs w:val="20"/>
              </w:rPr>
              <w:t>le der Olympischen Spiele in der Antike und heute</w:t>
            </w:r>
          </w:p>
          <w:p w14:paraId="52F834E9" w14:textId="77777777" w:rsidR="00DA129A" w:rsidRDefault="00DA129A" w:rsidP="006F0DFE">
            <w:pPr>
              <w:pStyle w:val="Default"/>
            </w:pPr>
            <w:r>
              <w:rPr>
                <w:sz w:val="20"/>
                <w:szCs w:val="20"/>
              </w:rPr>
              <w:t xml:space="preserve">- </w:t>
            </w:r>
            <w:r w:rsidRPr="00447174">
              <w:rPr>
                <w:sz w:val="20"/>
                <w:szCs w:val="20"/>
              </w:rPr>
              <w:t>Regeln für einen ve</w:t>
            </w:r>
            <w:r w:rsidRPr="00447174">
              <w:rPr>
                <w:sz w:val="20"/>
                <w:szCs w:val="20"/>
              </w:rPr>
              <w:t>r</w:t>
            </w:r>
            <w:r w:rsidRPr="00447174">
              <w:rPr>
                <w:sz w:val="20"/>
                <w:szCs w:val="20"/>
              </w:rPr>
              <w:t>antwortungsvollen U</w:t>
            </w:r>
            <w:r w:rsidRPr="00447174">
              <w:rPr>
                <w:sz w:val="20"/>
                <w:szCs w:val="20"/>
              </w:rPr>
              <w:t>m</w:t>
            </w:r>
            <w:r w:rsidRPr="00447174">
              <w:rPr>
                <w:sz w:val="20"/>
                <w:szCs w:val="20"/>
              </w:rPr>
              <w:t xml:space="preserve">gang mit Medien </w:t>
            </w:r>
          </w:p>
        </w:tc>
        <w:tc>
          <w:tcPr>
            <w:tcW w:w="1295" w:type="dxa"/>
          </w:tcPr>
          <w:p w14:paraId="1712BAEB" w14:textId="77777777" w:rsidR="00DA129A" w:rsidRDefault="00DA129A" w:rsidP="00AF741A">
            <w:pPr>
              <w:pStyle w:val="Geo02Grundschrift1lb"/>
            </w:pPr>
            <w:r>
              <w:t>68–77</w:t>
            </w:r>
          </w:p>
        </w:tc>
        <w:tc>
          <w:tcPr>
            <w:tcW w:w="3386" w:type="dxa"/>
          </w:tcPr>
          <w:p w14:paraId="44998EE8" w14:textId="77777777" w:rsidR="00DA129A" w:rsidRDefault="00DA129A" w:rsidP="00133663">
            <w:pPr>
              <w:pStyle w:val="Geo02Grundschrift1lb"/>
              <w:rPr>
                <w:b/>
              </w:rPr>
            </w:pPr>
            <w:r>
              <w:rPr>
                <w:b/>
              </w:rPr>
              <w:t>Fairness und Fairplay im Sport</w:t>
            </w:r>
          </w:p>
          <w:p w14:paraId="520C2356" w14:textId="77777777" w:rsidR="00DA129A" w:rsidRDefault="00DA129A" w:rsidP="00133663">
            <w:pPr>
              <w:pStyle w:val="Geo02Grundschrift1lb"/>
            </w:pPr>
            <w:r w:rsidRPr="00EA17CF">
              <w:t>- Fairplay definieren</w:t>
            </w:r>
          </w:p>
          <w:p w14:paraId="36B477E7" w14:textId="77777777" w:rsidR="00DA129A" w:rsidRDefault="00DA129A" w:rsidP="00133663">
            <w:pPr>
              <w:pStyle w:val="Geo02Grundschrift1lb"/>
            </w:pPr>
            <w:r>
              <w:t>- die antiken Olympischen Spi</w:t>
            </w:r>
            <w:r>
              <w:t>e</w:t>
            </w:r>
            <w:r>
              <w:t xml:space="preserve">le </w:t>
            </w:r>
          </w:p>
          <w:p w14:paraId="4468B4B5" w14:textId="77777777" w:rsidR="00DA129A" w:rsidRDefault="00DA129A" w:rsidP="00133663">
            <w:pPr>
              <w:pStyle w:val="Geo02Grundschrift1lb"/>
            </w:pPr>
            <w:r>
              <w:t>- die modernen Olympischen Spiele</w:t>
            </w:r>
          </w:p>
          <w:p w14:paraId="7FE94AC8" w14:textId="77777777" w:rsidR="00DA129A" w:rsidRDefault="00DA129A" w:rsidP="00133663">
            <w:pPr>
              <w:pStyle w:val="Geo02Grundschrift1lb"/>
            </w:pPr>
            <w:r>
              <w:t>- der Umgang miteinander bei Onlinespielen</w:t>
            </w:r>
          </w:p>
          <w:p w14:paraId="33E6E25A" w14:textId="77777777" w:rsidR="00DA129A" w:rsidRPr="00EA17CF" w:rsidRDefault="00DA129A" w:rsidP="00133663">
            <w:pPr>
              <w:pStyle w:val="Geo02Grundschrift1lb"/>
            </w:pPr>
            <w:r>
              <w:t>- Spielsucht: Anzeichen und Verhaltensregeln</w:t>
            </w:r>
          </w:p>
        </w:tc>
        <w:tc>
          <w:tcPr>
            <w:tcW w:w="1573" w:type="dxa"/>
          </w:tcPr>
          <w:p w14:paraId="3B866EBD" w14:textId="77777777" w:rsidR="00DA129A" w:rsidRDefault="00DA129A" w:rsidP="00AF741A">
            <w:pPr>
              <w:pStyle w:val="Geo02Grundschrift1lb"/>
            </w:pPr>
          </w:p>
          <w:p w14:paraId="2F530C8C" w14:textId="77777777" w:rsidR="00DA129A" w:rsidRDefault="00DA129A" w:rsidP="00AF741A">
            <w:pPr>
              <w:pStyle w:val="Geo02Grundschrift1lb"/>
            </w:pPr>
          </w:p>
          <w:p w14:paraId="20152011" w14:textId="77777777" w:rsidR="00DA129A" w:rsidRDefault="00DA129A" w:rsidP="00AF741A">
            <w:pPr>
              <w:pStyle w:val="Geo02Grundschrift1lb"/>
            </w:pPr>
          </w:p>
          <w:p w14:paraId="657BF168" w14:textId="77777777" w:rsidR="00DA129A" w:rsidRDefault="00DA129A" w:rsidP="00AF741A">
            <w:pPr>
              <w:pStyle w:val="Geo02Grundschrift1lb"/>
            </w:pPr>
            <w:r>
              <w:t>142, 1</w:t>
            </w:r>
          </w:p>
        </w:tc>
      </w:tr>
      <w:tr w:rsidR="00DA129A" w14:paraId="0351DDD7" w14:textId="77777777" w:rsidTr="00AF741A">
        <w:tc>
          <w:tcPr>
            <w:tcW w:w="1557" w:type="dxa"/>
          </w:tcPr>
          <w:p w14:paraId="2FFE7A15" w14:textId="77777777" w:rsidR="00DA129A" w:rsidRDefault="00DA129A" w:rsidP="006F0DFE">
            <w:pPr>
              <w:pStyle w:val="Geo02Grundschrift1lb"/>
            </w:pPr>
            <w:r>
              <w:t>ca. 2</w:t>
            </w:r>
          </w:p>
        </w:tc>
        <w:tc>
          <w:tcPr>
            <w:tcW w:w="1873" w:type="dxa"/>
          </w:tcPr>
          <w:p w14:paraId="509E51EB" w14:textId="77777777" w:rsidR="00DA129A" w:rsidRDefault="00DA129A" w:rsidP="006F0DFE">
            <w:pPr>
              <w:pStyle w:val="Geo02Grundschrift1lb"/>
            </w:pPr>
            <w:r>
              <w:t xml:space="preserve">- </w:t>
            </w:r>
            <w:r w:rsidRPr="00447174">
              <w:t>Einhalten von Regeln als Folge eines dem</w:t>
            </w:r>
            <w:r w:rsidRPr="00447174">
              <w:t>o</w:t>
            </w:r>
            <w:r w:rsidRPr="00447174">
              <w:t>kratischen Aushan</w:t>
            </w:r>
            <w:r w:rsidRPr="00447174">
              <w:t>d</w:t>
            </w:r>
            <w:r w:rsidRPr="00447174">
              <w:t>lungsprozesses</w:t>
            </w:r>
            <w:r>
              <w:t xml:space="preserve"> </w:t>
            </w:r>
          </w:p>
          <w:p w14:paraId="64B9797D" w14:textId="77777777" w:rsidR="00DA129A" w:rsidRDefault="00DA129A" w:rsidP="006F0DFE">
            <w:pPr>
              <w:pStyle w:val="Geo02Grundschrift1lb"/>
            </w:pPr>
            <w:r>
              <w:lastRenderedPageBreak/>
              <w:t xml:space="preserve">- </w:t>
            </w:r>
            <w:r w:rsidRPr="00447174">
              <w:t>Wege zur Entschä</w:t>
            </w:r>
            <w:r w:rsidRPr="00447174">
              <w:t>r</w:t>
            </w:r>
            <w:r w:rsidRPr="00447174">
              <w:t>fung und Lösung von Konflikten im Spiel (G</w:t>
            </w:r>
            <w:r w:rsidRPr="00447174">
              <w:t>e</w:t>
            </w:r>
            <w:r w:rsidRPr="00447174">
              <w:t>winner-Verlierer-Prinzip)</w:t>
            </w:r>
          </w:p>
        </w:tc>
        <w:tc>
          <w:tcPr>
            <w:tcW w:w="1295" w:type="dxa"/>
          </w:tcPr>
          <w:p w14:paraId="3A769770" w14:textId="77777777" w:rsidR="00DA129A" w:rsidRDefault="00DA129A" w:rsidP="00AF741A">
            <w:pPr>
              <w:pStyle w:val="Geo02Grundschrift1lb"/>
            </w:pPr>
          </w:p>
        </w:tc>
        <w:tc>
          <w:tcPr>
            <w:tcW w:w="3386" w:type="dxa"/>
          </w:tcPr>
          <w:p w14:paraId="729C7428" w14:textId="77777777" w:rsidR="00DA129A" w:rsidRDefault="00DA129A" w:rsidP="006F0DFE">
            <w:pPr>
              <w:pStyle w:val="Geo02Grundschrift1lb"/>
              <w:rPr>
                <w:b/>
              </w:rPr>
            </w:pPr>
            <w:r w:rsidRPr="004621C7">
              <w:rPr>
                <w:b/>
              </w:rPr>
              <w:t>Abschluss: Unser Fairplay-Pokal – ein Filmprojekt</w:t>
            </w:r>
          </w:p>
          <w:p w14:paraId="772125E1" w14:textId="77777777" w:rsidR="00DA129A" w:rsidRPr="004621C7" w:rsidRDefault="00DA129A" w:rsidP="006F0DFE">
            <w:pPr>
              <w:pStyle w:val="Geo02Grundschrift1lb"/>
            </w:pPr>
            <w:r w:rsidRPr="004621C7">
              <w:t>- ein Video drehen</w:t>
            </w:r>
          </w:p>
        </w:tc>
        <w:tc>
          <w:tcPr>
            <w:tcW w:w="1573" w:type="dxa"/>
          </w:tcPr>
          <w:p w14:paraId="4DB7129D" w14:textId="77777777" w:rsidR="00DA129A" w:rsidRDefault="00DA129A" w:rsidP="00AF741A">
            <w:pPr>
              <w:pStyle w:val="Geo02Grundschrift1lb"/>
            </w:pPr>
          </w:p>
        </w:tc>
      </w:tr>
    </w:tbl>
    <w:p w14:paraId="76B83B8C" w14:textId="77777777" w:rsidR="00DA129A" w:rsidRDefault="00DA129A" w:rsidP="00AF741A">
      <w:pPr>
        <w:pStyle w:val="Geo02Grundschrift1lb"/>
        <w:sectPr w:rsidR="00DA129A" w:rsidSect="006F0DFE">
          <w:headerReference w:type="default" r:id="rId10"/>
          <w:footerReference w:type="default" r:id="rId11"/>
          <w:pgSz w:w="11906" w:h="16838" w:code="9"/>
          <w:pgMar w:top="907" w:right="1219" w:bottom="851" w:left="1219" w:header="624" w:footer="709" w:gutter="0"/>
          <w:cols w:space="284"/>
          <w:docGrid w:linePitch="360"/>
        </w:sectPr>
      </w:pPr>
    </w:p>
    <w:p w14:paraId="14D15DC7" w14:textId="77777777" w:rsidR="00DA129A" w:rsidRDefault="00DA129A" w:rsidP="0082161C">
      <w:pPr>
        <w:pStyle w:val="Geo01Titel"/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554"/>
        <w:gridCol w:w="1883"/>
        <w:gridCol w:w="1295"/>
        <w:gridCol w:w="3382"/>
        <w:gridCol w:w="1570"/>
      </w:tblGrid>
      <w:tr w:rsidR="00DA129A" w14:paraId="18A13475" w14:textId="77777777" w:rsidTr="00AF741A">
        <w:tc>
          <w:tcPr>
            <w:tcW w:w="1557" w:type="dxa"/>
            <w:shd w:val="clear" w:color="auto" w:fill="CCCCCC"/>
          </w:tcPr>
          <w:p w14:paraId="3F0765B2" w14:textId="77777777" w:rsidR="00DA129A" w:rsidRPr="00AF741A" w:rsidRDefault="00DA129A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Zeitbedarf</w:t>
            </w:r>
          </w:p>
          <w:p w14:paraId="19D545AB" w14:textId="77777777" w:rsidR="00DA129A" w:rsidRDefault="00DA129A" w:rsidP="006F0DFE">
            <w:pPr>
              <w:pStyle w:val="Geo02Grundschrift1lb"/>
            </w:pPr>
            <w:r>
              <w:rPr>
                <w:b/>
                <w:bCs/>
              </w:rPr>
              <w:t>8</w:t>
            </w:r>
            <w:r w:rsidRPr="00AF741A">
              <w:rPr>
                <w:b/>
                <w:bCs/>
              </w:rPr>
              <w:t xml:space="preserve"> Wochen,</w:t>
            </w:r>
            <w:r w:rsidRPr="00AF741A">
              <w:rPr>
                <w:b/>
                <w:bCs/>
              </w:rPr>
              <w:br/>
              <w:t>mind. 2</w:t>
            </w:r>
            <w:r>
              <w:rPr>
                <w:b/>
                <w:bCs/>
              </w:rPr>
              <w:t>8 </w:t>
            </w:r>
            <w:proofErr w:type="spellStart"/>
            <w:r w:rsidRPr="00AF741A">
              <w:rPr>
                <w:b/>
                <w:bCs/>
              </w:rPr>
              <w:t>Ustd</w:t>
            </w:r>
            <w:proofErr w:type="spellEnd"/>
            <w:r w:rsidRPr="00AF741A">
              <w:rPr>
                <w:b/>
                <w:bCs/>
              </w:rPr>
              <w:t>.</w:t>
            </w:r>
          </w:p>
        </w:tc>
        <w:tc>
          <w:tcPr>
            <w:tcW w:w="1873" w:type="dxa"/>
            <w:shd w:val="clear" w:color="auto" w:fill="CCCCCC"/>
          </w:tcPr>
          <w:p w14:paraId="25DE6918" w14:textId="77777777" w:rsidR="00DA129A" w:rsidRPr="00AF741A" w:rsidRDefault="00DA129A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Thematische Schwerpunkte</w:t>
            </w:r>
          </w:p>
        </w:tc>
        <w:tc>
          <w:tcPr>
            <w:tcW w:w="1295" w:type="dxa"/>
            <w:shd w:val="clear" w:color="auto" w:fill="CCCCCC"/>
          </w:tcPr>
          <w:p w14:paraId="60728B7E" w14:textId="77777777" w:rsidR="00DA129A" w:rsidRPr="00AF741A" w:rsidRDefault="00DA129A" w:rsidP="006F0DFE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 xml:space="preserve">Buchseiten </w:t>
            </w:r>
            <w:r>
              <w:rPr>
                <w:b/>
                <w:bCs/>
              </w:rPr>
              <w:t>80–119</w:t>
            </w:r>
          </w:p>
        </w:tc>
        <w:tc>
          <w:tcPr>
            <w:tcW w:w="3386" w:type="dxa"/>
            <w:shd w:val="clear" w:color="auto" w:fill="CCCCCC"/>
          </w:tcPr>
          <w:p w14:paraId="255E4F72" w14:textId="77777777" w:rsidR="00DA129A" w:rsidRPr="00AF741A" w:rsidRDefault="00DA129A" w:rsidP="00AF741A">
            <w:pPr>
              <w:pStyle w:val="Geo02Grundschrift1lb"/>
              <w:rPr>
                <w:b/>
              </w:rPr>
            </w:pPr>
            <w:r w:rsidRPr="00AF741A">
              <w:rPr>
                <w:b/>
              </w:rPr>
              <w:t>Unterrichtseinheit 5-</w:t>
            </w:r>
            <w:r>
              <w:rPr>
                <w:b/>
              </w:rPr>
              <w:t>3</w:t>
            </w:r>
            <w:r w:rsidRPr="00AF741A">
              <w:rPr>
                <w:b/>
              </w:rPr>
              <w:t>:</w:t>
            </w:r>
          </w:p>
          <w:p w14:paraId="2E1A86C1" w14:textId="77777777" w:rsidR="00DA129A" w:rsidRDefault="00DA129A" w:rsidP="00AF741A">
            <w:pPr>
              <w:pStyle w:val="Geo02Grundschrift1lb"/>
            </w:pPr>
            <w:r>
              <w:rPr>
                <w:b/>
                <w:bCs/>
              </w:rPr>
              <w:t>Mensch und Natur: Wie viel N</w:t>
            </w:r>
            <w:r>
              <w:rPr>
                <w:b/>
                <w:bCs/>
              </w:rPr>
              <w:t>a</w:t>
            </w:r>
            <w:r>
              <w:rPr>
                <w:b/>
                <w:bCs/>
              </w:rPr>
              <w:t>tur brauche ich?</w:t>
            </w:r>
            <w:r w:rsidRPr="00AF741A">
              <w:rPr>
                <w:b/>
                <w:bCs/>
              </w:rPr>
              <w:br/>
              <w:t>(Sequenzen)</w:t>
            </w:r>
          </w:p>
        </w:tc>
        <w:tc>
          <w:tcPr>
            <w:tcW w:w="1573" w:type="dxa"/>
            <w:shd w:val="clear" w:color="auto" w:fill="CCCCCC"/>
          </w:tcPr>
          <w:p w14:paraId="4AB078BF" w14:textId="77777777" w:rsidR="00DA129A" w:rsidRPr="00AF741A" w:rsidRDefault="00DA129A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 xml:space="preserve">Karten aus dem </w:t>
            </w:r>
            <w:proofErr w:type="spellStart"/>
            <w:r w:rsidRPr="00AF741A">
              <w:rPr>
                <w:b/>
                <w:bCs/>
              </w:rPr>
              <w:t>Diercke</w:t>
            </w:r>
            <w:proofErr w:type="spellEnd"/>
            <w:r w:rsidRPr="00AF741A">
              <w:rPr>
                <w:b/>
                <w:bCs/>
              </w:rPr>
              <w:t xml:space="preserve"> Drei </w:t>
            </w:r>
            <w:proofErr w:type="spellStart"/>
            <w:r w:rsidRPr="00AF741A">
              <w:rPr>
                <w:b/>
                <w:bCs/>
              </w:rPr>
              <w:t>Unive</w:t>
            </w:r>
            <w:r w:rsidRPr="00AF741A">
              <w:rPr>
                <w:b/>
                <w:bCs/>
              </w:rPr>
              <w:t>r</w:t>
            </w:r>
            <w:r w:rsidRPr="00AF741A">
              <w:rPr>
                <w:b/>
                <w:bCs/>
              </w:rPr>
              <w:t>sal</w:t>
            </w:r>
            <w:r>
              <w:rPr>
                <w:b/>
                <w:bCs/>
              </w:rPr>
              <w:softHyphen/>
            </w:r>
            <w:r w:rsidRPr="00AF741A">
              <w:rPr>
                <w:b/>
                <w:bCs/>
              </w:rPr>
              <w:t>atlas</w:t>
            </w:r>
            <w:proofErr w:type="spellEnd"/>
          </w:p>
          <w:p w14:paraId="6F152108" w14:textId="77777777" w:rsidR="00DA129A" w:rsidRDefault="00DA129A" w:rsidP="00AF741A">
            <w:pPr>
              <w:pStyle w:val="Geo02Grundschrift1lb"/>
            </w:pPr>
            <w:r w:rsidRPr="00AF741A">
              <w:rPr>
                <w:b/>
                <w:bCs/>
              </w:rPr>
              <w:t>(ISBN 978-3-14-100870-8)</w:t>
            </w:r>
          </w:p>
        </w:tc>
      </w:tr>
      <w:tr w:rsidR="00DA129A" w14:paraId="23A3B166" w14:textId="77777777" w:rsidTr="00AF741A">
        <w:tc>
          <w:tcPr>
            <w:tcW w:w="1557" w:type="dxa"/>
          </w:tcPr>
          <w:p w14:paraId="7B662C6A" w14:textId="77777777" w:rsidR="00DA129A" w:rsidRDefault="00DA129A" w:rsidP="006F0DFE">
            <w:pPr>
              <w:pStyle w:val="Geo02Grundschrift1lb"/>
            </w:pPr>
            <w:r>
              <w:t>ca. 1</w:t>
            </w:r>
          </w:p>
        </w:tc>
        <w:tc>
          <w:tcPr>
            <w:tcW w:w="1873" w:type="dxa"/>
          </w:tcPr>
          <w:p w14:paraId="19C2DC64" w14:textId="77777777" w:rsidR="00DA129A" w:rsidRDefault="00DA129A" w:rsidP="00AF741A">
            <w:pPr>
              <w:pStyle w:val="Geo02Grundschrift1lb"/>
            </w:pPr>
          </w:p>
        </w:tc>
        <w:tc>
          <w:tcPr>
            <w:tcW w:w="1295" w:type="dxa"/>
          </w:tcPr>
          <w:p w14:paraId="638DA1CC" w14:textId="77777777" w:rsidR="00DA129A" w:rsidRDefault="00DA129A" w:rsidP="00AF741A">
            <w:pPr>
              <w:pStyle w:val="Geo02Grundschrift1lb"/>
            </w:pPr>
            <w:r>
              <w:t>80–83</w:t>
            </w:r>
          </w:p>
        </w:tc>
        <w:tc>
          <w:tcPr>
            <w:tcW w:w="3386" w:type="dxa"/>
          </w:tcPr>
          <w:p w14:paraId="4B84F529" w14:textId="77777777" w:rsidR="00DA129A" w:rsidRPr="0008195B" w:rsidRDefault="00DA129A" w:rsidP="00AF741A">
            <w:pPr>
              <w:pStyle w:val="Geo02Grundschrift1lb"/>
              <w:rPr>
                <w:b/>
              </w:rPr>
            </w:pPr>
            <w:r w:rsidRPr="0008195B">
              <w:rPr>
                <w:b/>
              </w:rPr>
              <w:t>Einführung</w:t>
            </w:r>
          </w:p>
          <w:p w14:paraId="46BE0EDE" w14:textId="77777777" w:rsidR="00DA129A" w:rsidRDefault="00DA129A" w:rsidP="00AF741A">
            <w:pPr>
              <w:pStyle w:val="Geo02Grundschrift1lb"/>
            </w:pPr>
            <w:r>
              <w:t>Frageentwicklung</w:t>
            </w:r>
          </w:p>
        </w:tc>
        <w:tc>
          <w:tcPr>
            <w:tcW w:w="1573" w:type="dxa"/>
          </w:tcPr>
          <w:p w14:paraId="044D46D9" w14:textId="77777777" w:rsidR="00DA129A" w:rsidRDefault="00DA129A" w:rsidP="00AF741A">
            <w:pPr>
              <w:pStyle w:val="Geo02Grundschrift1lb"/>
            </w:pPr>
          </w:p>
        </w:tc>
      </w:tr>
      <w:tr w:rsidR="00DA129A" w14:paraId="64BBA417" w14:textId="77777777" w:rsidTr="00AF741A">
        <w:tc>
          <w:tcPr>
            <w:tcW w:w="1557" w:type="dxa"/>
          </w:tcPr>
          <w:p w14:paraId="59D9633B" w14:textId="77777777" w:rsidR="00DA129A" w:rsidRDefault="00DA129A" w:rsidP="006F0DFE">
            <w:pPr>
              <w:pStyle w:val="Geo02Grundschrift1lb"/>
            </w:pPr>
            <w:r>
              <w:t>ca. 6</w:t>
            </w:r>
          </w:p>
        </w:tc>
        <w:tc>
          <w:tcPr>
            <w:tcW w:w="1873" w:type="dxa"/>
          </w:tcPr>
          <w:p w14:paraId="03C0ABB9" w14:textId="77777777" w:rsidR="00DA129A" w:rsidRDefault="00DA129A" w:rsidP="006F0DFE">
            <w:pPr>
              <w:pStyle w:val="Geo02Grundschrift1lb"/>
            </w:pPr>
            <w:r w:rsidRPr="006C4CAE">
              <w:rPr>
                <w:b/>
              </w:rPr>
              <w:t>Neolithische Revolution:</w:t>
            </w:r>
            <w:r w:rsidRPr="006C4CAE">
              <w:t xml:space="preserve"> vom Jäger und Sam</w:t>
            </w:r>
            <w:r w:rsidRPr="006C4CAE">
              <w:t>m</w:t>
            </w:r>
            <w:r w:rsidRPr="006C4CAE">
              <w:t>ler zum Acke</w:t>
            </w:r>
            <w:r w:rsidRPr="006C4CAE">
              <w:t>r</w:t>
            </w:r>
            <w:r w:rsidRPr="006C4CAE">
              <w:t>bauern und Vie</w:t>
            </w:r>
            <w:r w:rsidRPr="006C4CAE">
              <w:t>h</w:t>
            </w:r>
            <w:r w:rsidRPr="006C4CAE">
              <w:t xml:space="preserve">züchter </w:t>
            </w:r>
          </w:p>
        </w:tc>
        <w:tc>
          <w:tcPr>
            <w:tcW w:w="1295" w:type="dxa"/>
          </w:tcPr>
          <w:p w14:paraId="11889128" w14:textId="77777777" w:rsidR="00DA129A" w:rsidRDefault="00DA129A" w:rsidP="00AF741A">
            <w:pPr>
              <w:pStyle w:val="Geo02Grundschrift1lb"/>
            </w:pPr>
            <w:r>
              <w:t>84–91</w:t>
            </w:r>
          </w:p>
        </w:tc>
        <w:tc>
          <w:tcPr>
            <w:tcW w:w="3386" w:type="dxa"/>
          </w:tcPr>
          <w:p w14:paraId="3F3560CE" w14:textId="77777777" w:rsidR="00DA129A" w:rsidRPr="006C4CAE" w:rsidRDefault="00DA129A" w:rsidP="006F0DFE">
            <w:pPr>
              <w:pStyle w:val="Geo02Grundschrift1lb"/>
            </w:pPr>
            <w:r>
              <w:t xml:space="preserve">- </w:t>
            </w:r>
            <w:r w:rsidRPr="006C4CAE">
              <w:t>Als die Menschen jagten und sammelten</w:t>
            </w:r>
          </w:p>
          <w:p w14:paraId="7DCF9E4B" w14:textId="77777777" w:rsidR="00DA129A" w:rsidRDefault="00DA129A" w:rsidP="006F0DFE">
            <w:pPr>
              <w:pStyle w:val="Geo02Grundschrift1lb"/>
            </w:pPr>
            <w:r>
              <w:t xml:space="preserve">- </w:t>
            </w:r>
            <w:r w:rsidRPr="006C4CAE">
              <w:t>Als die Menschen sesshaft wu</w:t>
            </w:r>
            <w:r w:rsidRPr="006C4CAE">
              <w:t>r</w:t>
            </w:r>
            <w:r w:rsidRPr="006C4CAE">
              <w:t>den</w:t>
            </w:r>
          </w:p>
          <w:p w14:paraId="20F88CD3" w14:textId="77777777" w:rsidR="00DA129A" w:rsidRPr="006C4CAE" w:rsidRDefault="00DA129A" w:rsidP="006F0DFE">
            <w:pPr>
              <w:pStyle w:val="Geo02Grundschrift1lb"/>
            </w:pPr>
            <w:r>
              <w:t xml:space="preserve">- </w:t>
            </w:r>
            <w:r w:rsidRPr="006A6DD2">
              <w:t>Methode Rekonstruktionszeic</w:t>
            </w:r>
            <w:r w:rsidRPr="006A6DD2">
              <w:t>h</w:t>
            </w:r>
            <w:r w:rsidRPr="006A6DD2">
              <w:t>nungen untersuchen</w:t>
            </w:r>
          </w:p>
          <w:p w14:paraId="7A3F2B94" w14:textId="77777777" w:rsidR="00DA129A" w:rsidRDefault="00DA129A" w:rsidP="006F0DFE">
            <w:pPr>
              <w:pStyle w:val="Geo02Grundschrift1lb"/>
            </w:pPr>
            <w:r>
              <w:t xml:space="preserve">- </w:t>
            </w:r>
            <w:r w:rsidRPr="006C4CAE">
              <w:t>Ackerbau und Viehhaltung: ein neues Leben?</w:t>
            </w:r>
          </w:p>
        </w:tc>
        <w:tc>
          <w:tcPr>
            <w:tcW w:w="1573" w:type="dxa"/>
          </w:tcPr>
          <w:p w14:paraId="6477BE0E" w14:textId="77777777" w:rsidR="00DA129A" w:rsidRDefault="00DA129A" w:rsidP="00AF741A">
            <w:pPr>
              <w:pStyle w:val="Geo02Grundschrift1lb"/>
            </w:pPr>
            <w:r>
              <w:t>24-1</w:t>
            </w:r>
          </w:p>
          <w:p w14:paraId="60C31180" w14:textId="77777777" w:rsidR="00DA129A" w:rsidRDefault="00DA129A" w:rsidP="00AF741A">
            <w:pPr>
              <w:pStyle w:val="Geo02Grundschrift1lb"/>
            </w:pPr>
          </w:p>
          <w:p w14:paraId="3683435A" w14:textId="77777777" w:rsidR="00DA129A" w:rsidRDefault="00DA129A" w:rsidP="00AF741A">
            <w:pPr>
              <w:pStyle w:val="Geo02Grundschrift1lb"/>
            </w:pPr>
            <w:r>
              <w:t>24-2</w:t>
            </w:r>
          </w:p>
        </w:tc>
      </w:tr>
      <w:tr w:rsidR="00DA129A" w14:paraId="0068B442" w14:textId="77777777" w:rsidTr="00AF741A">
        <w:tc>
          <w:tcPr>
            <w:tcW w:w="1557" w:type="dxa"/>
          </w:tcPr>
          <w:p w14:paraId="0D9302BD" w14:textId="77777777" w:rsidR="00DA129A" w:rsidRDefault="00DA129A" w:rsidP="006F0DFE">
            <w:pPr>
              <w:pStyle w:val="Geo02Grundschrift1lb"/>
            </w:pPr>
            <w:r>
              <w:t>ca. 8</w:t>
            </w:r>
          </w:p>
        </w:tc>
        <w:tc>
          <w:tcPr>
            <w:tcW w:w="1873" w:type="dxa"/>
          </w:tcPr>
          <w:p w14:paraId="5BDCD437" w14:textId="77777777" w:rsidR="00DA129A" w:rsidRDefault="00DA129A" w:rsidP="00AF741A">
            <w:pPr>
              <w:pStyle w:val="Geo02Grundschrift1lb"/>
            </w:pPr>
            <w:r w:rsidRPr="006A6DD2">
              <w:rPr>
                <w:b/>
              </w:rPr>
              <w:t>Nil als Leben</w:t>
            </w:r>
            <w:r w:rsidRPr="006A6DD2">
              <w:rPr>
                <w:b/>
              </w:rPr>
              <w:t>s</w:t>
            </w:r>
            <w:r w:rsidRPr="006A6DD2">
              <w:rPr>
                <w:b/>
              </w:rPr>
              <w:t>grundlage</w:t>
            </w:r>
            <w:r w:rsidRPr="006A6DD2">
              <w:t xml:space="preserve"> für das Alte Ägypten</w:t>
            </w:r>
          </w:p>
        </w:tc>
        <w:tc>
          <w:tcPr>
            <w:tcW w:w="1295" w:type="dxa"/>
          </w:tcPr>
          <w:p w14:paraId="41C62DBA" w14:textId="77777777" w:rsidR="00DA129A" w:rsidRDefault="00DA129A" w:rsidP="00AF741A">
            <w:pPr>
              <w:pStyle w:val="Geo02Grundschrift1lb"/>
            </w:pPr>
            <w:r>
              <w:t>92–101</w:t>
            </w:r>
          </w:p>
        </w:tc>
        <w:tc>
          <w:tcPr>
            <w:tcW w:w="3386" w:type="dxa"/>
          </w:tcPr>
          <w:p w14:paraId="6AD51A0D" w14:textId="77777777" w:rsidR="00DA129A" w:rsidRPr="006A6DD2" w:rsidRDefault="00DA129A" w:rsidP="006F0DFE">
            <w:pPr>
              <w:pStyle w:val="Geo02Grundschrift1lb"/>
              <w:rPr>
                <w:bCs/>
              </w:rPr>
            </w:pPr>
            <w:r>
              <w:rPr>
                <w:bCs/>
              </w:rPr>
              <w:t xml:space="preserve">- </w:t>
            </w:r>
            <w:r w:rsidRPr="006A6DD2">
              <w:rPr>
                <w:bCs/>
              </w:rPr>
              <w:t>Das Reich der alten Ägypter: eine Hochkultur</w:t>
            </w:r>
          </w:p>
          <w:p w14:paraId="0C554AA1" w14:textId="77777777" w:rsidR="00DA129A" w:rsidRPr="006A6DD2" w:rsidRDefault="00DA129A" w:rsidP="006F0DFE">
            <w:pPr>
              <w:pStyle w:val="Geo02Grundschrift1lb"/>
              <w:rPr>
                <w:bCs/>
              </w:rPr>
            </w:pPr>
            <w:r>
              <w:rPr>
                <w:bCs/>
              </w:rPr>
              <w:t xml:space="preserve">- </w:t>
            </w:r>
            <w:r w:rsidRPr="006A6DD2">
              <w:rPr>
                <w:bCs/>
              </w:rPr>
              <w:t>Der Nil: Wie ermöglicht ein Fluss Leben?</w:t>
            </w:r>
          </w:p>
          <w:p w14:paraId="3F1CB72A" w14:textId="77777777" w:rsidR="00DA129A" w:rsidRPr="006A6DD2" w:rsidRDefault="00DA129A" w:rsidP="006F0DFE">
            <w:pPr>
              <w:pStyle w:val="Geo02Grundschrift1lb"/>
              <w:rPr>
                <w:bCs/>
              </w:rPr>
            </w:pPr>
            <w:r>
              <w:rPr>
                <w:bCs/>
              </w:rPr>
              <w:t xml:space="preserve">- </w:t>
            </w:r>
            <w:r w:rsidRPr="006A6DD2">
              <w:rPr>
                <w:bCs/>
              </w:rPr>
              <w:t>Herrschaft und Pyramiden am Fluss</w:t>
            </w:r>
          </w:p>
          <w:p w14:paraId="4BAB9455" w14:textId="77777777" w:rsidR="00DA129A" w:rsidRPr="006A6DD2" w:rsidRDefault="00DA129A" w:rsidP="006F0DFE">
            <w:pPr>
              <w:pStyle w:val="Geo02Grundschrift1lb"/>
              <w:rPr>
                <w:bCs/>
              </w:rPr>
            </w:pPr>
            <w:r>
              <w:rPr>
                <w:bCs/>
              </w:rPr>
              <w:t xml:space="preserve">- </w:t>
            </w:r>
            <w:r w:rsidRPr="006A6DD2">
              <w:rPr>
                <w:bCs/>
              </w:rPr>
              <w:t>Die Schrift im alten Ägypten</w:t>
            </w:r>
          </w:p>
          <w:p w14:paraId="10666510" w14:textId="77777777" w:rsidR="00DA129A" w:rsidRDefault="00DA129A" w:rsidP="006F0DFE">
            <w:pPr>
              <w:pStyle w:val="Geo02Grundschrift1lb"/>
            </w:pPr>
            <w:r>
              <w:rPr>
                <w:bCs/>
              </w:rPr>
              <w:t xml:space="preserve">- </w:t>
            </w:r>
            <w:r w:rsidRPr="006A6DD2">
              <w:rPr>
                <w:bCs/>
              </w:rPr>
              <w:t>Der Glaube bei den alten Ägy</w:t>
            </w:r>
            <w:r w:rsidRPr="006A6DD2">
              <w:rPr>
                <w:bCs/>
              </w:rPr>
              <w:t>p</w:t>
            </w:r>
            <w:r w:rsidRPr="006A6DD2">
              <w:rPr>
                <w:bCs/>
              </w:rPr>
              <w:t>tern</w:t>
            </w:r>
          </w:p>
        </w:tc>
        <w:tc>
          <w:tcPr>
            <w:tcW w:w="1573" w:type="dxa"/>
          </w:tcPr>
          <w:p w14:paraId="433FC4AB" w14:textId="77777777" w:rsidR="00DA129A" w:rsidRDefault="00DA129A" w:rsidP="00AF741A">
            <w:pPr>
              <w:pStyle w:val="Geo02Grundschrift1lb"/>
            </w:pPr>
            <w:r>
              <w:t>183-4</w:t>
            </w:r>
          </w:p>
        </w:tc>
      </w:tr>
      <w:tr w:rsidR="00DA129A" w14:paraId="54468B62" w14:textId="77777777" w:rsidTr="00AF741A">
        <w:tc>
          <w:tcPr>
            <w:tcW w:w="1557" w:type="dxa"/>
          </w:tcPr>
          <w:p w14:paraId="4BD7FD2D" w14:textId="77777777" w:rsidR="00DA129A" w:rsidRDefault="00DA129A" w:rsidP="006F0DFE">
            <w:pPr>
              <w:pStyle w:val="Geo02Grundschrift1lb"/>
            </w:pPr>
            <w:r>
              <w:t>ca. 4</w:t>
            </w:r>
          </w:p>
        </w:tc>
        <w:tc>
          <w:tcPr>
            <w:tcW w:w="1873" w:type="dxa"/>
          </w:tcPr>
          <w:p w14:paraId="38187FD7" w14:textId="77777777" w:rsidR="00DA129A" w:rsidRDefault="00DA129A" w:rsidP="006F0DFE">
            <w:pPr>
              <w:pStyle w:val="Geo02Grundschrift1lb"/>
            </w:pPr>
            <w:r w:rsidRPr="006A6DD2">
              <w:rPr>
                <w:b/>
              </w:rPr>
              <w:t>Naturräumliche Grundlagen</w:t>
            </w:r>
            <w:r w:rsidRPr="006A6DD2">
              <w:t xml:space="preserve"> für Agrargebiete in Deutschland (B</w:t>
            </w:r>
            <w:r w:rsidRPr="006A6DD2">
              <w:t>ö</w:t>
            </w:r>
            <w:r w:rsidRPr="006A6DD2">
              <w:t xml:space="preserve">den, Relief, Klima) </w:t>
            </w:r>
          </w:p>
        </w:tc>
        <w:tc>
          <w:tcPr>
            <w:tcW w:w="1295" w:type="dxa"/>
          </w:tcPr>
          <w:p w14:paraId="1EED30D3" w14:textId="77777777" w:rsidR="00DA129A" w:rsidRDefault="00DA129A" w:rsidP="00AF741A">
            <w:pPr>
              <w:pStyle w:val="Geo02Grundschrift1lb"/>
            </w:pPr>
            <w:r>
              <w:t>102–107</w:t>
            </w:r>
          </w:p>
        </w:tc>
        <w:tc>
          <w:tcPr>
            <w:tcW w:w="3386" w:type="dxa"/>
          </w:tcPr>
          <w:p w14:paraId="0C76E0B4" w14:textId="77777777" w:rsidR="00DA129A" w:rsidRPr="006A6DD2" w:rsidRDefault="00DA129A" w:rsidP="006F0DFE">
            <w:pPr>
              <w:pStyle w:val="Geo02Grundschrift1lb"/>
              <w:rPr>
                <w:bCs/>
              </w:rPr>
            </w:pPr>
            <w:r>
              <w:rPr>
                <w:bCs/>
              </w:rPr>
              <w:t xml:space="preserve">- </w:t>
            </w:r>
            <w:r w:rsidRPr="006A6DD2">
              <w:rPr>
                <w:bCs/>
              </w:rPr>
              <w:t>Die Nutzung des Naturraums</w:t>
            </w:r>
          </w:p>
          <w:p w14:paraId="479708E5" w14:textId="77777777" w:rsidR="00DA129A" w:rsidRPr="006A6DD2" w:rsidRDefault="00DA129A" w:rsidP="006F0DFE">
            <w:pPr>
              <w:pStyle w:val="Geo02Grundschrift1lb"/>
              <w:rPr>
                <w:bCs/>
              </w:rPr>
            </w:pPr>
            <w:r>
              <w:rPr>
                <w:bCs/>
              </w:rPr>
              <w:t xml:space="preserve">- </w:t>
            </w:r>
            <w:r w:rsidRPr="006A6DD2">
              <w:rPr>
                <w:bCs/>
              </w:rPr>
              <w:t>Die Börden: Gunsträume für den Ackerbau</w:t>
            </w:r>
          </w:p>
          <w:p w14:paraId="083D192E" w14:textId="77777777" w:rsidR="00DA129A" w:rsidRDefault="00DA129A" w:rsidP="006F0DFE">
            <w:pPr>
              <w:pStyle w:val="Geo02Grundschrift1lb"/>
            </w:pPr>
            <w:r>
              <w:rPr>
                <w:bCs/>
              </w:rPr>
              <w:t xml:space="preserve">- </w:t>
            </w:r>
            <w:r w:rsidRPr="006A6DD2">
              <w:rPr>
                <w:bCs/>
              </w:rPr>
              <w:t>Landwirtschaftliche Nutzung im Überblick</w:t>
            </w:r>
          </w:p>
        </w:tc>
        <w:tc>
          <w:tcPr>
            <w:tcW w:w="1573" w:type="dxa"/>
          </w:tcPr>
          <w:p w14:paraId="2AFBA0FA" w14:textId="77777777" w:rsidR="00DA129A" w:rsidRDefault="00DA129A" w:rsidP="006F0DFE">
            <w:pPr>
              <w:pStyle w:val="Geo02Grundschrift1lb"/>
            </w:pPr>
            <w:r>
              <w:t>60-1</w:t>
            </w:r>
          </w:p>
          <w:p w14:paraId="125B5131" w14:textId="77777777" w:rsidR="00DA129A" w:rsidRDefault="00DA129A" w:rsidP="006F0DFE">
            <w:pPr>
              <w:pStyle w:val="Geo02Grundschrift1lb"/>
            </w:pPr>
            <w:r>
              <w:t>61-2</w:t>
            </w:r>
          </w:p>
        </w:tc>
      </w:tr>
      <w:tr w:rsidR="00DA129A" w14:paraId="149EF5D3" w14:textId="77777777" w:rsidTr="00AF741A">
        <w:tc>
          <w:tcPr>
            <w:tcW w:w="1557" w:type="dxa"/>
          </w:tcPr>
          <w:p w14:paraId="315E0C7D" w14:textId="77777777" w:rsidR="00DA129A" w:rsidRDefault="00DA129A" w:rsidP="00AF741A">
            <w:pPr>
              <w:pStyle w:val="Geo02Grundschrift1lb"/>
            </w:pPr>
            <w:r>
              <w:t>ca. 6</w:t>
            </w:r>
          </w:p>
        </w:tc>
        <w:tc>
          <w:tcPr>
            <w:tcW w:w="1873" w:type="dxa"/>
          </w:tcPr>
          <w:p w14:paraId="0011E1BE" w14:textId="77777777" w:rsidR="00DA129A" w:rsidRPr="000921C9" w:rsidRDefault="00DA129A" w:rsidP="006F0DFE">
            <w:pPr>
              <w:rPr>
                <w:rFonts w:cs="Arial"/>
                <w:sz w:val="20"/>
                <w:szCs w:val="20"/>
              </w:rPr>
            </w:pPr>
            <w:r w:rsidRPr="000921C9">
              <w:rPr>
                <w:rFonts w:cs="Arial"/>
                <w:sz w:val="20"/>
                <w:szCs w:val="20"/>
              </w:rPr>
              <w:t xml:space="preserve">Spannungsfeld zwischen </w:t>
            </w:r>
            <w:r w:rsidRPr="000921C9">
              <w:rPr>
                <w:rFonts w:cs="Arial"/>
                <w:b/>
                <w:sz w:val="20"/>
                <w:szCs w:val="20"/>
              </w:rPr>
              <w:t>Ko</w:t>
            </w:r>
            <w:r w:rsidRPr="000921C9">
              <w:rPr>
                <w:rFonts w:cs="Arial"/>
                <w:b/>
                <w:sz w:val="20"/>
                <w:szCs w:val="20"/>
              </w:rPr>
              <w:t>n</w:t>
            </w:r>
            <w:r w:rsidRPr="000921C9">
              <w:rPr>
                <w:rFonts w:cs="Arial"/>
                <w:b/>
                <w:sz w:val="20"/>
                <w:szCs w:val="20"/>
              </w:rPr>
              <w:t>sumenten und Produzenten</w:t>
            </w:r>
            <w:r w:rsidRPr="000921C9">
              <w:rPr>
                <w:rFonts w:cs="Arial"/>
                <w:sz w:val="20"/>
                <w:szCs w:val="20"/>
              </w:rPr>
              <w:t xml:space="preserve"> zu Lasten des Tieres</w:t>
            </w:r>
            <w:r>
              <w:rPr>
                <w:rFonts w:cs="Arial"/>
                <w:sz w:val="20"/>
                <w:szCs w:val="20"/>
              </w:rPr>
              <w:t>;</w:t>
            </w:r>
            <w:r w:rsidRPr="000921C9">
              <w:rPr>
                <w:rFonts w:cs="Arial"/>
                <w:sz w:val="20"/>
                <w:szCs w:val="20"/>
              </w:rPr>
              <w:t xml:space="preserve"> gesundes Essen und sein Preis</w:t>
            </w:r>
            <w:r>
              <w:rPr>
                <w:rFonts w:cs="Arial"/>
                <w:sz w:val="20"/>
                <w:szCs w:val="20"/>
              </w:rPr>
              <w:t xml:space="preserve">; </w:t>
            </w:r>
            <w:r w:rsidRPr="000921C9">
              <w:rPr>
                <w:rFonts w:cs="Arial"/>
                <w:sz w:val="20"/>
                <w:szCs w:val="20"/>
              </w:rPr>
              <w:t xml:space="preserve">Beeinflussung der Konsumenten durch </w:t>
            </w:r>
            <w:r w:rsidRPr="000921C9">
              <w:rPr>
                <w:rFonts w:cs="Arial"/>
                <w:b/>
                <w:sz w:val="20"/>
                <w:szCs w:val="20"/>
              </w:rPr>
              <w:t>Werbung für Lebensmittel</w:t>
            </w:r>
          </w:p>
        </w:tc>
        <w:tc>
          <w:tcPr>
            <w:tcW w:w="1295" w:type="dxa"/>
          </w:tcPr>
          <w:p w14:paraId="490DF0B1" w14:textId="77777777" w:rsidR="00DA129A" w:rsidRDefault="00DA129A" w:rsidP="00AF741A">
            <w:pPr>
              <w:pStyle w:val="Geo02Grundschrift1lb"/>
            </w:pPr>
            <w:r>
              <w:t>108–117</w:t>
            </w:r>
          </w:p>
        </w:tc>
        <w:tc>
          <w:tcPr>
            <w:tcW w:w="3386" w:type="dxa"/>
          </w:tcPr>
          <w:p w14:paraId="36D798C2" w14:textId="77777777" w:rsidR="00DA129A" w:rsidRPr="000921C9" w:rsidRDefault="00DA129A" w:rsidP="006F0DFE">
            <w:pPr>
              <w:pStyle w:val="Geo02Grundschrift1lb"/>
            </w:pPr>
            <w:r>
              <w:t xml:space="preserve">- </w:t>
            </w:r>
            <w:r w:rsidRPr="000921C9">
              <w:t xml:space="preserve">Schweinemast: Wo bleibt das </w:t>
            </w:r>
            <w:proofErr w:type="spellStart"/>
            <w:r w:rsidRPr="000921C9">
              <w:t>Tierwohl</w:t>
            </w:r>
            <w:proofErr w:type="spellEnd"/>
            <w:r w:rsidRPr="000921C9">
              <w:t>?</w:t>
            </w:r>
          </w:p>
          <w:p w14:paraId="080C2585" w14:textId="77777777" w:rsidR="00DA129A" w:rsidRPr="000921C9" w:rsidRDefault="00DA129A" w:rsidP="006F0DFE">
            <w:pPr>
              <w:pStyle w:val="Geo02Grundschrift1lb"/>
            </w:pPr>
            <w:r>
              <w:t xml:space="preserve">- </w:t>
            </w:r>
            <w:r w:rsidRPr="000921C9">
              <w:t>Ökologische Landwirtschaft</w:t>
            </w:r>
          </w:p>
          <w:p w14:paraId="55080707" w14:textId="77777777" w:rsidR="00DA129A" w:rsidRPr="000921C9" w:rsidRDefault="00DA129A" w:rsidP="006F0DFE">
            <w:pPr>
              <w:pStyle w:val="Geo02Grundschrift1lb"/>
            </w:pPr>
            <w:r>
              <w:t xml:space="preserve">- </w:t>
            </w:r>
            <w:r w:rsidRPr="000921C9">
              <w:t>Projekt: Wir erkunden einen Ba</w:t>
            </w:r>
            <w:r w:rsidRPr="000921C9">
              <w:t>u</w:t>
            </w:r>
            <w:r w:rsidRPr="000921C9">
              <w:t>ernhof</w:t>
            </w:r>
          </w:p>
          <w:p w14:paraId="30027BB9" w14:textId="77777777" w:rsidR="00DA129A" w:rsidRPr="000921C9" w:rsidRDefault="00DA129A" w:rsidP="006F0DFE">
            <w:pPr>
              <w:pStyle w:val="Geo02Grundschrift1lb"/>
            </w:pPr>
            <w:r>
              <w:t>- „</w:t>
            </w:r>
            <w:r w:rsidRPr="000921C9">
              <w:t>Glückliche</w:t>
            </w:r>
            <w:r>
              <w:t>“</w:t>
            </w:r>
            <w:r w:rsidRPr="000921C9">
              <w:t xml:space="preserve"> Kühe </w:t>
            </w:r>
            <w:r>
              <w:t>–</w:t>
            </w:r>
            <w:r w:rsidRPr="000921C9">
              <w:t xml:space="preserve"> zufriedene Menschen?</w:t>
            </w:r>
          </w:p>
          <w:p w14:paraId="6A513C6D" w14:textId="77777777" w:rsidR="00DA129A" w:rsidRDefault="00DA129A" w:rsidP="006F0DFE">
            <w:pPr>
              <w:pStyle w:val="Geo02Grundschrift1lb"/>
            </w:pPr>
            <w:r>
              <w:t xml:space="preserve">- </w:t>
            </w:r>
            <w:r w:rsidRPr="000921C9">
              <w:t>Unser Essen: Wer bestimmt den Preis?</w:t>
            </w:r>
          </w:p>
        </w:tc>
        <w:tc>
          <w:tcPr>
            <w:tcW w:w="1573" w:type="dxa"/>
          </w:tcPr>
          <w:p w14:paraId="498801BB" w14:textId="77777777" w:rsidR="00DA129A" w:rsidRDefault="00DA129A" w:rsidP="006F0DFE">
            <w:pPr>
              <w:pStyle w:val="Geo02Grundschrift1lb"/>
            </w:pPr>
            <w:r>
              <w:t>80, 1–4</w:t>
            </w:r>
          </w:p>
          <w:p w14:paraId="01B73E80" w14:textId="77777777" w:rsidR="00DA129A" w:rsidRDefault="00DA129A" w:rsidP="006F0DFE">
            <w:pPr>
              <w:pStyle w:val="Geo02Grundschrift1lb"/>
            </w:pPr>
          </w:p>
          <w:p w14:paraId="6DE566A0" w14:textId="77777777" w:rsidR="00DA129A" w:rsidRDefault="00DA129A" w:rsidP="006F0DFE">
            <w:pPr>
              <w:pStyle w:val="Geo02Grundschrift1lb"/>
            </w:pPr>
            <w:r>
              <w:t>82-2, 82-5</w:t>
            </w:r>
          </w:p>
        </w:tc>
      </w:tr>
      <w:tr w:rsidR="00DA129A" w14:paraId="03C6317C" w14:textId="77777777" w:rsidTr="00AF741A">
        <w:tc>
          <w:tcPr>
            <w:tcW w:w="1557" w:type="dxa"/>
          </w:tcPr>
          <w:p w14:paraId="31496736" w14:textId="77777777" w:rsidR="00DA129A" w:rsidRDefault="00DA129A" w:rsidP="00AF741A">
            <w:pPr>
              <w:pStyle w:val="Geo02Grundschrift1lb"/>
            </w:pPr>
            <w:r>
              <w:t>ca. 3</w:t>
            </w:r>
          </w:p>
        </w:tc>
        <w:tc>
          <w:tcPr>
            <w:tcW w:w="1873" w:type="dxa"/>
          </w:tcPr>
          <w:p w14:paraId="68094800" w14:textId="77777777" w:rsidR="00DA129A" w:rsidRDefault="00DA129A" w:rsidP="00AF741A">
            <w:pPr>
              <w:pStyle w:val="Geo02Grundschrift1lb"/>
            </w:pPr>
          </w:p>
        </w:tc>
        <w:tc>
          <w:tcPr>
            <w:tcW w:w="1295" w:type="dxa"/>
          </w:tcPr>
          <w:p w14:paraId="471C097B" w14:textId="77777777" w:rsidR="00DA129A" w:rsidRDefault="00DA129A" w:rsidP="00AF741A">
            <w:pPr>
              <w:pStyle w:val="Geo02Grundschrift1lb"/>
            </w:pPr>
            <w:r>
              <w:t>118/119</w:t>
            </w:r>
          </w:p>
        </w:tc>
        <w:tc>
          <w:tcPr>
            <w:tcW w:w="3386" w:type="dxa"/>
          </w:tcPr>
          <w:p w14:paraId="19A49997" w14:textId="77777777" w:rsidR="00DA129A" w:rsidRDefault="00DA129A" w:rsidP="006F0DFE">
            <w:pPr>
              <w:pStyle w:val="Geo02Grundschrift1lb"/>
            </w:pPr>
            <w:r w:rsidRPr="00133663">
              <w:t xml:space="preserve">Abschluss: </w:t>
            </w:r>
            <w:r w:rsidRPr="000921C9">
              <w:t>Eine Ausstellung org</w:t>
            </w:r>
            <w:r w:rsidRPr="000921C9">
              <w:t>a</w:t>
            </w:r>
            <w:r w:rsidRPr="000921C9">
              <w:t>nisieren zum Thema</w:t>
            </w:r>
            <w:proofErr w:type="gramStart"/>
            <w:r w:rsidRPr="000921C9">
              <w:t>: Ist</w:t>
            </w:r>
            <w:proofErr w:type="gramEnd"/>
            <w:r w:rsidRPr="000921C9">
              <w:t xml:space="preserve"> unser Verhältnis zur Natur gesund?</w:t>
            </w:r>
          </w:p>
        </w:tc>
        <w:tc>
          <w:tcPr>
            <w:tcW w:w="1573" w:type="dxa"/>
          </w:tcPr>
          <w:p w14:paraId="5AA4EA87" w14:textId="77777777" w:rsidR="00DA129A" w:rsidRDefault="00DA129A" w:rsidP="00AF741A">
            <w:pPr>
              <w:pStyle w:val="Geo02Grundschrift1lb"/>
            </w:pPr>
          </w:p>
        </w:tc>
      </w:tr>
    </w:tbl>
    <w:p w14:paraId="65651FDC" w14:textId="77777777" w:rsidR="00DA129A" w:rsidRPr="00952625" w:rsidRDefault="00DA129A" w:rsidP="00AF741A">
      <w:pPr>
        <w:pStyle w:val="Geo02Grundschrift1lb"/>
      </w:pPr>
    </w:p>
    <w:p w14:paraId="73843580" w14:textId="77777777" w:rsidR="009E082B" w:rsidRDefault="009E082B" w:rsidP="00AF741A">
      <w:pPr>
        <w:pStyle w:val="Geo02Grundschrift1lb"/>
        <w:sectPr w:rsidR="009E082B" w:rsidSect="006F0DFE">
          <w:headerReference w:type="default" r:id="rId12"/>
          <w:pgSz w:w="11906" w:h="16838" w:code="9"/>
          <w:pgMar w:top="907" w:right="1219" w:bottom="851" w:left="1219" w:header="624" w:footer="709" w:gutter="0"/>
          <w:cols w:space="284"/>
          <w:docGrid w:linePitch="360"/>
        </w:sectPr>
      </w:pPr>
    </w:p>
    <w:p w14:paraId="320575FF" w14:textId="77777777" w:rsidR="009E082B" w:rsidRDefault="009E082B" w:rsidP="0082161C">
      <w:pPr>
        <w:pStyle w:val="Geo01Titel"/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539"/>
        <w:gridCol w:w="1969"/>
        <w:gridCol w:w="1295"/>
        <w:gridCol w:w="3327"/>
        <w:gridCol w:w="1554"/>
      </w:tblGrid>
      <w:tr w:rsidR="009E082B" w14:paraId="5950BD4C" w14:textId="77777777" w:rsidTr="00AF741A">
        <w:tc>
          <w:tcPr>
            <w:tcW w:w="1557" w:type="dxa"/>
            <w:shd w:val="clear" w:color="auto" w:fill="CCCCCC"/>
          </w:tcPr>
          <w:p w14:paraId="168C9347" w14:textId="77777777" w:rsidR="009E082B" w:rsidRPr="00AF741A" w:rsidRDefault="009E082B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Zeitbedarf</w:t>
            </w:r>
          </w:p>
          <w:p w14:paraId="29FAC3E4" w14:textId="77777777" w:rsidR="009E082B" w:rsidRDefault="009E082B" w:rsidP="006F0DFE">
            <w:pPr>
              <w:pStyle w:val="Geo02Grundschrift1lb"/>
            </w:pPr>
            <w:r>
              <w:rPr>
                <w:b/>
                <w:bCs/>
              </w:rPr>
              <w:t>10–12</w:t>
            </w:r>
            <w:r w:rsidRPr="00AF741A">
              <w:rPr>
                <w:b/>
                <w:bCs/>
              </w:rPr>
              <w:t xml:space="preserve"> W</w:t>
            </w:r>
            <w:r w:rsidRPr="00AF741A">
              <w:rPr>
                <w:b/>
                <w:bCs/>
              </w:rPr>
              <w:t>o</w:t>
            </w:r>
            <w:r w:rsidRPr="00AF741A">
              <w:rPr>
                <w:b/>
                <w:bCs/>
              </w:rPr>
              <w:t>chen,</w:t>
            </w:r>
            <w:r w:rsidRPr="00AF741A">
              <w:rPr>
                <w:b/>
                <w:bCs/>
              </w:rPr>
              <w:br/>
              <w:t>mind. 2</w:t>
            </w:r>
            <w:r>
              <w:rPr>
                <w:b/>
                <w:bCs/>
              </w:rPr>
              <w:t>5 </w:t>
            </w:r>
            <w:proofErr w:type="spellStart"/>
            <w:r w:rsidRPr="00AF741A">
              <w:rPr>
                <w:b/>
                <w:bCs/>
              </w:rPr>
              <w:t>Ustd</w:t>
            </w:r>
            <w:proofErr w:type="spellEnd"/>
            <w:r w:rsidRPr="00AF741A">
              <w:rPr>
                <w:b/>
                <w:bCs/>
              </w:rPr>
              <w:t>.</w:t>
            </w:r>
          </w:p>
        </w:tc>
        <w:tc>
          <w:tcPr>
            <w:tcW w:w="1873" w:type="dxa"/>
            <w:shd w:val="clear" w:color="auto" w:fill="CCCCCC"/>
          </w:tcPr>
          <w:p w14:paraId="1439C50B" w14:textId="77777777" w:rsidR="009E082B" w:rsidRPr="00AF741A" w:rsidRDefault="009E082B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Thematische Schwerpunkte</w:t>
            </w:r>
          </w:p>
        </w:tc>
        <w:tc>
          <w:tcPr>
            <w:tcW w:w="1295" w:type="dxa"/>
            <w:shd w:val="clear" w:color="auto" w:fill="CCCCCC"/>
          </w:tcPr>
          <w:p w14:paraId="0748E7DA" w14:textId="77777777" w:rsidR="009E082B" w:rsidRPr="00AF741A" w:rsidRDefault="009E082B" w:rsidP="00E66563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 xml:space="preserve">Buchseiten </w:t>
            </w:r>
            <w:r w:rsidR="00E66563">
              <w:rPr>
                <w:b/>
                <w:bCs/>
              </w:rPr>
              <w:t>120–155</w:t>
            </w:r>
          </w:p>
        </w:tc>
        <w:tc>
          <w:tcPr>
            <w:tcW w:w="3386" w:type="dxa"/>
            <w:shd w:val="clear" w:color="auto" w:fill="CCCCCC"/>
          </w:tcPr>
          <w:p w14:paraId="12F35A29" w14:textId="77777777" w:rsidR="009E082B" w:rsidRPr="00AF741A" w:rsidRDefault="009E082B" w:rsidP="00AF741A">
            <w:pPr>
              <w:pStyle w:val="Geo02Grundschrift1lb"/>
              <w:rPr>
                <w:b/>
              </w:rPr>
            </w:pPr>
            <w:r w:rsidRPr="00AF741A">
              <w:rPr>
                <w:b/>
              </w:rPr>
              <w:t>Unterrichtseinheit 5-</w:t>
            </w:r>
            <w:r>
              <w:rPr>
                <w:b/>
              </w:rPr>
              <w:t>4</w:t>
            </w:r>
            <w:r w:rsidRPr="00AF741A">
              <w:rPr>
                <w:b/>
              </w:rPr>
              <w:t>:</w:t>
            </w:r>
          </w:p>
          <w:p w14:paraId="1CD680B5" w14:textId="77777777" w:rsidR="009E082B" w:rsidRPr="00932763" w:rsidRDefault="009E082B" w:rsidP="006F0DFE">
            <w:pPr>
              <w:rPr>
                <w:b/>
                <w:sz w:val="19"/>
                <w:szCs w:val="19"/>
              </w:rPr>
            </w:pPr>
            <w:r w:rsidRPr="006D1FF3">
              <w:rPr>
                <w:b/>
                <w:sz w:val="19"/>
                <w:szCs w:val="19"/>
              </w:rPr>
              <w:t>Vorbilder haben, Vorbild sein: Welchen Einfluss haben Idole auf mein Leben?</w:t>
            </w:r>
            <w:r w:rsidRPr="00AF741A">
              <w:rPr>
                <w:b/>
                <w:bCs/>
              </w:rPr>
              <w:br/>
            </w:r>
            <w:r w:rsidRPr="00932763">
              <w:rPr>
                <w:b/>
                <w:sz w:val="19"/>
                <w:szCs w:val="19"/>
              </w:rPr>
              <w:t>(Sequenzen)</w:t>
            </w:r>
          </w:p>
        </w:tc>
        <w:tc>
          <w:tcPr>
            <w:tcW w:w="1573" w:type="dxa"/>
            <w:shd w:val="clear" w:color="auto" w:fill="CCCCCC"/>
          </w:tcPr>
          <w:p w14:paraId="6C1460DD" w14:textId="77777777" w:rsidR="009E082B" w:rsidRPr="00AF741A" w:rsidRDefault="009E082B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 xml:space="preserve">Karten aus dem </w:t>
            </w:r>
            <w:proofErr w:type="spellStart"/>
            <w:r w:rsidRPr="00AF741A">
              <w:rPr>
                <w:b/>
                <w:bCs/>
              </w:rPr>
              <w:t>Diercke</w:t>
            </w:r>
            <w:proofErr w:type="spellEnd"/>
            <w:r w:rsidRPr="00AF741A">
              <w:rPr>
                <w:b/>
                <w:bCs/>
              </w:rPr>
              <w:t xml:space="preserve"> Drei </w:t>
            </w:r>
            <w:proofErr w:type="spellStart"/>
            <w:r w:rsidRPr="00AF741A">
              <w:rPr>
                <w:b/>
                <w:bCs/>
              </w:rPr>
              <w:t>Unive</w:t>
            </w:r>
            <w:r w:rsidRPr="00AF741A">
              <w:rPr>
                <w:b/>
                <w:bCs/>
              </w:rPr>
              <w:t>r</w:t>
            </w:r>
            <w:r w:rsidRPr="00AF741A">
              <w:rPr>
                <w:b/>
                <w:bCs/>
              </w:rPr>
              <w:t>sal</w:t>
            </w:r>
            <w:r>
              <w:rPr>
                <w:b/>
                <w:bCs/>
              </w:rPr>
              <w:softHyphen/>
            </w:r>
            <w:r w:rsidRPr="00AF741A">
              <w:rPr>
                <w:b/>
                <w:bCs/>
              </w:rPr>
              <w:t>atlas</w:t>
            </w:r>
            <w:proofErr w:type="spellEnd"/>
          </w:p>
          <w:p w14:paraId="64D4F891" w14:textId="77777777" w:rsidR="009E082B" w:rsidRDefault="009E082B" w:rsidP="00AF741A">
            <w:pPr>
              <w:pStyle w:val="Geo02Grundschrift1lb"/>
            </w:pPr>
            <w:r w:rsidRPr="00AF741A">
              <w:rPr>
                <w:b/>
                <w:bCs/>
              </w:rPr>
              <w:t>(ISBN 978-3-14-100870-8)</w:t>
            </w:r>
          </w:p>
        </w:tc>
      </w:tr>
      <w:tr w:rsidR="009E082B" w14:paraId="289DA330" w14:textId="77777777" w:rsidTr="00AF741A">
        <w:tc>
          <w:tcPr>
            <w:tcW w:w="1557" w:type="dxa"/>
          </w:tcPr>
          <w:p w14:paraId="097AF8A9" w14:textId="77777777" w:rsidR="009E082B" w:rsidRDefault="009E082B" w:rsidP="006F0DFE">
            <w:pPr>
              <w:pStyle w:val="Geo02Grundschrift1lb"/>
            </w:pPr>
            <w:r>
              <w:t>ca. 1</w:t>
            </w:r>
          </w:p>
        </w:tc>
        <w:tc>
          <w:tcPr>
            <w:tcW w:w="1873" w:type="dxa"/>
          </w:tcPr>
          <w:p w14:paraId="4DA21C06" w14:textId="77777777" w:rsidR="009E082B" w:rsidRPr="00D767A1" w:rsidRDefault="009E082B" w:rsidP="006F0DFE">
            <w:pPr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</w:pPr>
            <w:r w:rsidRPr="006D1FF3"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 xml:space="preserve">Vorbilder aus </w:t>
            </w:r>
            <w:r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 xml:space="preserve">der </w:t>
            </w:r>
            <w:r w:rsidRPr="006D1FF3"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 xml:space="preserve">Gesellschaft (in der Antike und heute) </w:t>
            </w:r>
          </w:p>
        </w:tc>
        <w:tc>
          <w:tcPr>
            <w:tcW w:w="1295" w:type="dxa"/>
          </w:tcPr>
          <w:p w14:paraId="5F19E799" w14:textId="77777777" w:rsidR="009E082B" w:rsidRDefault="009E082B" w:rsidP="00AF741A">
            <w:pPr>
              <w:pStyle w:val="Geo02Grundschrift1lb"/>
            </w:pPr>
            <w:r>
              <w:t>120–123</w:t>
            </w:r>
          </w:p>
          <w:p w14:paraId="7FD6B51D" w14:textId="77777777" w:rsidR="009E082B" w:rsidRDefault="009E082B" w:rsidP="00AF741A">
            <w:pPr>
              <w:pStyle w:val="Geo02Grundschrift1lb"/>
            </w:pPr>
          </w:p>
          <w:p w14:paraId="6AEF2640" w14:textId="77777777" w:rsidR="009E082B" w:rsidRDefault="009E082B" w:rsidP="00AF741A">
            <w:pPr>
              <w:pStyle w:val="Geo02Grundschrift1lb"/>
            </w:pPr>
            <w:r>
              <w:t>154/155</w:t>
            </w:r>
          </w:p>
        </w:tc>
        <w:tc>
          <w:tcPr>
            <w:tcW w:w="3386" w:type="dxa"/>
          </w:tcPr>
          <w:p w14:paraId="739B43E2" w14:textId="77777777" w:rsidR="009E082B" w:rsidRPr="0008195B" w:rsidRDefault="009E082B" w:rsidP="009E082B">
            <w:pPr>
              <w:pStyle w:val="Geo02Grundschrift1lb"/>
              <w:numPr>
                <w:ilvl w:val="0"/>
                <w:numId w:val="6"/>
              </w:numPr>
              <w:rPr>
                <w:b/>
              </w:rPr>
            </w:pPr>
            <w:r w:rsidRPr="0008195B">
              <w:rPr>
                <w:b/>
              </w:rPr>
              <w:t>Einführung</w:t>
            </w:r>
          </w:p>
          <w:p w14:paraId="26881ED4" w14:textId="77777777" w:rsidR="009E082B" w:rsidRDefault="009E082B" w:rsidP="009E082B">
            <w:pPr>
              <w:pStyle w:val="Geo02Grundschrift1lb"/>
              <w:numPr>
                <w:ilvl w:val="0"/>
                <w:numId w:val="6"/>
              </w:numPr>
            </w:pPr>
            <w:r>
              <w:t>Frageentwicklung</w:t>
            </w:r>
          </w:p>
          <w:p w14:paraId="4F1369E1" w14:textId="77777777" w:rsidR="009E082B" w:rsidRDefault="009E082B" w:rsidP="009E082B">
            <w:pPr>
              <w:pStyle w:val="Geo02Grundschrift1lb"/>
              <w:numPr>
                <w:ilvl w:val="0"/>
                <w:numId w:val="6"/>
              </w:numPr>
            </w:pPr>
            <w:r>
              <w:t>Projekt: Ein Superhelden-Plakat gestalten</w:t>
            </w:r>
          </w:p>
        </w:tc>
        <w:tc>
          <w:tcPr>
            <w:tcW w:w="1573" w:type="dxa"/>
          </w:tcPr>
          <w:p w14:paraId="36D1C5CA" w14:textId="77777777" w:rsidR="009E082B" w:rsidRDefault="009E082B" w:rsidP="00AF741A">
            <w:pPr>
              <w:pStyle w:val="Geo02Grundschrift1lb"/>
            </w:pPr>
          </w:p>
        </w:tc>
      </w:tr>
      <w:tr w:rsidR="009E082B" w14:paraId="0ACE42B2" w14:textId="77777777" w:rsidTr="00AF741A">
        <w:tc>
          <w:tcPr>
            <w:tcW w:w="1557" w:type="dxa"/>
          </w:tcPr>
          <w:p w14:paraId="428A22E2" w14:textId="77777777" w:rsidR="009E082B" w:rsidRDefault="009E082B" w:rsidP="006F0DFE">
            <w:pPr>
              <w:pStyle w:val="Geo02Grundschrift1lb"/>
            </w:pPr>
            <w:r>
              <w:t>ca. 6</w:t>
            </w:r>
          </w:p>
        </w:tc>
        <w:tc>
          <w:tcPr>
            <w:tcW w:w="1873" w:type="dxa"/>
          </w:tcPr>
          <w:p w14:paraId="486905A7" w14:textId="77777777" w:rsidR="009E082B" w:rsidRPr="006D1FF3" w:rsidRDefault="009E082B" w:rsidP="006F0DFE">
            <w:pPr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</w:pPr>
            <w:r w:rsidRPr="006D1FF3"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  <w:t xml:space="preserve">Eltern, Großeltern, Freunde, Stars, </w:t>
            </w:r>
            <w:proofErr w:type="spellStart"/>
            <w:r w:rsidRPr="006D1FF3"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  <w:t>Influencer</w:t>
            </w:r>
            <w:proofErr w:type="spellEnd"/>
            <w:r w:rsidRPr="006D1FF3"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  <w:t xml:space="preserve"> </w:t>
            </w:r>
          </w:p>
          <w:p w14:paraId="000AB170" w14:textId="77777777" w:rsidR="009E082B" w:rsidRDefault="009E082B" w:rsidP="006F0DFE">
            <w:pPr>
              <w:pStyle w:val="Geo02Grundschrift1lb"/>
            </w:pPr>
          </w:p>
        </w:tc>
        <w:tc>
          <w:tcPr>
            <w:tcW w:w="1295" w:type="dxa"/>
          </w:tcPr>
          <w:p w14:paraId="3545BA07" w14:textId="77777777" w:rsidR="009E082B" w:rsidRDefault="009E082B" w:rsidP="00AF741A">
            <w:pPr>
              <w:pStyle w:val="Geo02Grundschrift1lb"/>
            </w:pPr>
            <w:r>
              <w:t>124–128</w:t>
            </w:r>
          </w:p>
        </w:tc>
        <w:tc>
          <w:tcPr>
            <w:tcW w:w="3386" w:type="dxa"/>
          </w:tcPr>
          <w:p w14:paraId="4EFE7C0E" w14:textId="77777777" w:rsidR="009E082B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>
              <w:t>Vorbilder und Helden – bra</w:t>
            </w:r>
            <w:r>
              <w:t>u</w:t>
            </w:r>
            <w:r>
              <w:t>chen wir sie?</w:t>
            </w:r>
          </w:p>
          <w:p w14:paraId="13EA0094" w14:textId="77777777" w:rsidR="009E082B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>
              <w:t>Eine Zeitzeugenbefragung (I) Methode: Zeitzeugenbefr</w:t>
            </w:r>
            <w:r>
              <w:t>a</w:t>
            </w:r>
            <w:r>
              <w:t>gung durchführen</w:t>
            </w:r>
          </w:p>
          <w:p w14:paraId="1324D8ED" w14:textId="77777777" w:rsidR="009E082B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>
              <w:t>Eine Zeitzeugenbefragung (II) Methode: Zeitzeugenbefr</w:t>
            </w:r>
            <w:r>
              <w:t>a</w:t>
            </w:r>
            <w:r>
              <w:t>gung auswerten</w:t>
            </w:r>
          </w:p>
        </w:tc>
        <w:tc>
          <w:tcPr>
            <w:tcW w:w="1573" w:type="dxa"/>
          </w:tcPr>
          <w:p w14:paraId="07A2C78E" w14:textId="77777777" w:rsidR="009E082B" w:rsidRDefault="009E082B" w:rsidP="006F0DFE">
            <w:pPr>
              <w:pStyle w:val="Geo02Grundschrift1lb"/>
            </w:pPr>
          </w:p>
        </w:tc>
      </w:tr>
      <w:tr w:rsidR="009E082B" w14:paraId="4AB9772E" w14:textId="77777777" w:rsidTr="00AF741A">
        <w:tc>
          <w:tcPr>
            <w:tcW w:w="1557" w:type="dxa"/>
          </w:tcPr>
          <w:p w14:paraId="25E14B4E" w14:textId="77777777" w:rsidR="009E082B" w:rsidRDefault="009E082B" w:rsidP="006F0DFE">
            <w:pPr>
              <w:pStyle w:val="Geo02Grundschrift1lb"/>
            </w:pPr>
            <w:r>
              <w:t>ca. 1</w:t>
            </w:r>
          </w:p>
        </w:tc>
        <w:tc>
          <w:tcPr>
            <w:tcW w:w="1873" w:type="dxa"/>
          </w:tcPr>
          <w:p w14:paraId="4F12C25B" w14:textId="77777777" w:rsidR="009E082B" w:rsidRPr="006D1FF3" w:rsidRDefault="009E082B" w:rsidP="006F0DFE">
            <w:pPr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</w:pPr>
            <w:r w:rsidRPr="006D1FF3"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>Idole</w:t>
            </w:r>
            <w:r w:rsidRPr="006D1FF3"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  <w:t xml:space="preserve"> (Gesellschaft, Sport, Film, Musik) </w:t>
            </w:r>
          </w:p>
          <w:p w14:paraId="1DB700CA" w14:textId="77777777" w:rsidR="009E082B" w:rsidRDefault="009E082B" w:rsidP="00AF741A">
            <w:pPr>
              <w:pStyle w:val="Geo02Grundschrift1lb"/>
            </w:pPr>
          </w:p>
        </w:tc>
        <w:tc>
          <w:tcPr>
            <w:tcW w:w="1295" w:type="dxa"/>
          </w:tcPr>
          <w:p w14:paraId="10A61629" w14:textId="77777777" w:rsidR="009E082B" w:rsidRDefault="009E082B" w:rsidP="00AF741A">
            <w:pPr>
              <w:pStyle w:val="Geo02Grundschrift1lb"/>
            </w:pPr>
            <w:r>
              <w:t>130</w:t>
            </w:r>
          </w:p>
        </w:tc>
        <w:tc>
          <w:tcPr>
            <w:tcW w:w="3386" w:type="dxa"/>
          </w:tcPr>
          <w:p w14:paraId="4EACCF07" w14:textId="77777777" w:rsidR="009E082B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 w:rsidRPr="00D767A1">
              <w:t>Idole früher und heute</w:t>
            </w:r>
          </w:p>
        </w:tc>
        <w:tc>
          <w:tcPr>
            <w:tcW w:w="1573" w:type="dxa"/>
          </w:tcPr>
          <w:p w14:paraId="568F18DB" w14:textId="77777777" w:rsidR="009E082B" w:rsidRDefault="009E082B" w:rsidP="00AF741A">
            <w:pPr>
              <w:pStyle w:val="Geo02Grundschrift1lb"/>
            </w:pPr>
            <w:r>
              <w:t>101-2</w:t>
            </w:r>
          </w:p>
        </w:tc>
      </w:tr>
      <w:tr w:rsidR="009E082B" w14:paraId="578AAB4B" w14:textId="77777777" w:rsidTr="00AF741A">
        <w:tc>
          <w:tcPr>
            <w:tcW w:w="1557" w:type="dxa"/>
          </w:tcPr>
          <w:p w14:paraId="481DEF96" w14:textId="77777777" w:rsidR="009E082B" w:rsidRDefault="009E082B" w:rsidP="006F0DFE">
            <w:pPr>
              <w:pStyle w:val="Geo02Grundschrift1lb"/>
            </w:pPr>
            <w:r>
              <w:t>ca. 6</w:t>
            </w:r>
          </w:p>
        </w:tc>
        <w:tc>
          <w:tcPr>
            <w:tcW w:w="1873" w:type="dxa"/>
          </w:tcPr>
          <w:p w14:paraId="3F7D1918" w14:textId="77777777" w:rsidR="009E082B" w:rsidRPr="006D1FF3" w:rsidRDefault="009E082B" w:rsidP="006F0DFE">
            <w:pPr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</w:pPr>
            <w:r w:rsidRPr="006D1FF3"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  <w:t>Antike Helden, z.</w:t>
            </w:r>
            <w:r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  <w:t> </w:t>
            </w:r>
            <w:r w:rsidRPr="006D1FF3"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  <w:t xml:space="preserve">B. Herkules, Antigone, Gladiatoren </w:t>
            </w:r>
          </w:p>
          <w:p w14:paraId="3D389220" w14:textId="77777777" w:rsidR="009E082B" w:rsidRDefault="009E082B" w:rsidP="006F0DFE">
            <w:pPr>
              <w:pStyle w:val="Geo02Grundschrift1lb"/>
            </w:pPr>
          </w:p>
        </w:tc>
        <w:tc>
          <w:tcPr>
            <w:tcW w:w="1295" w:type="dxa"/>
          </w:tcPr>
          <w:p w14:paraId="3E4A9863" w14:textId="77777777" w:rsidR="009E082B" w:rsidRDefault="009E082B" w:rsidP="00AF741A">
            <w:pPr>
              <w:pStyle w:val="Geo02Grundschrift1lb"/>
            </w:pPr>
            <w:r>
              <w:t>132–137</w:t>
            </w:r>
          </w:p>
        </w:tc>
        <w:tc>
          <w:tcPr>
            <w:tcW w:w="3386" w:type="dxa"/>
          </w:tcPr>
          <w:p w14:paraId="4EC4E1BC" w14:textId="77777777" w:rsidR="009E082B" w:rsidRPr="00D767A1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 w:rsidRPr="00D767A1">
              <w:t>Odysseus – ein Superheld der Antike?</w:t>
            </w:r>
          </w:p>
          <w:p w14:paraId="7214C5FB" w14:textId="77777777" w:rsidR="009E082B" w:rsidRPr="00D767A1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 w:rsidRPr="00D767A1">
              <w:t>Odysseus und die Sirenen:  Wie sieht ein Held aus?</w:t>
            </w:r>
          </w:p>
          <w:p w14:paraId="21FC2279" w14:textId="77777777" w:rsidR="009E082B" w:rsidRPr="00D767A1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 w:rsidRPr="00D767A1">
              <w:t>Methode: Bildbeschreibung mit fünf Sinnen</w:t>
            </w:r>
          </w:p>
          <w:p w14:paraId="60C35233" w14:textId="77777777" w:rsidR="009E082B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 w:rsidRPr="00D767A1">
              <w:t>Helden und Alltagshelden</w:t>
            </w:r>
          </w:p>
        </w:tc>
        <w:tc>
          <w:tcPr>
            <w:tcW w:w="1573" w:type="dxa"/>
          </w:tcPr>
          <w:p w14:paraId="40354AFD" w14:textId="77777777" w:rsidR="009E082B" w:rsidRDefault="009E082B" w:rsidP="006F0DFE">
            <w:pPr>
              <w:pStyle w:val="Geo02Grundschrift1lb"/>
            </w:pPr>
            <w:r>
              <w:t>100-1</w:t>
            </w:r>
          </w:p>
        </w:tc>
      </w:tr>
      <w:tr w:rsidR="009E082B" w14:paraId="4123142F" w14:textId="77777777" w:rsidTr="00AF741A">
        <w:tc>
          <w:tcPr>
            <w:tcW w:w="1557" w:type="dxa"/>
          </w:tcPr>
          <w:p w14:paraId="7DDA3ED9" w14:textId="77777777" w:rsidR="009E082B" w:rsidRDefault="009E082B" w:rsidP="006F0DFE">
            <w:pPr>
              <w:pStyle w:val="Geo02Grundschrift1lb"/>
            </w:pPr>
            <w:r>
              <w:t>ca. 8</w:t>
            </w:r>
          </w:p>
        </w:tc>
        <w:tc>
          <w:tcPr>
            <w:tcW w:w="1873" w:type="dxa"/>
          </w:tcPr>
          <w:p w14:paraId="38AA0C89" w14:textId="77777777" w:rsidR="009E082B" w:rsidRPr="006D1FF3" w:rsidRDefault="009E082B" w:rsidP="006F0DFE">
            <w:pPr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</w:pPr>
            <w:r w:rsidRPr="006D1FF3"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>Gefahren/Probleme eines unkritischen Umgangs mit Vo</w:t>
            </w:r>
            <w:r w:rsidRPr="006D1FF3"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>r</w:t>
            </w:r>
            <w:r w:rsidRPr="006D1FF3"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 xml:space="preserve">bildern </w:t>
            </w:r>
          </w:p>
          <w:p w14:paraId="6EAFA76D" w14:textId="77777777" w:rsidR="009E082B" w:rsidRPr="000921C9" w:rsidRDefault="009E082B" w:rsidP="006F0DF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95" w:type="dxa"/>
          </w:tcPr>
          <w:p w14:paraId="63B7019F" w14:textId="77777777" w:rsidR="009E082B" w:rsidRDefault="009E082B" w:rsidP="00AF741A">
            <w:pPr>
              <w:pStyle w:val="Geo02Grundschrift1lb"/>
            </w:pPr>
            <w:r>
              <w:t>138–145</w:t>
            </w:r>
          </w:p>
        </w:tc>
        <w:tc>
          <w:tcPr>
            <w:tcW w:w="3386" w:type="dxa"/>
          </w:tcPr>
          <w:p w14:paraId="7EC628DE" w14:textId="77777777" w:rsidR="009E082B" w:rsidRPr="00982E8F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 w:rsidRPr="00982E8F">
              <w:t>Bezugsgruppen 1: Der Ei</w:t>
            </w:r>
            <w:r w:rsidRPr="00982E8F">
              <w:t>n</w:t>
            </w:r>
            <w:r w:rsidRPr="00982E8F">
              <w:t>fluss von Gruppen</w:t>
            </w:r>
          </w:p>
          <w:p w14:paraId="131AD35F" w14:textId="77777777" w:rsidR="009E082B" w:rsidRPr="00982E8F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 w:rsidRPr="00982E8F">
              <w:t>Bezugsgruppen 2: Der Ei</w:t>
            </w:r>
            <w:r w:rsidRPr="00982E8F">
              <w:t>n</w:t>
            </w:r>
            <w:r w:rsidRPr="00982E8F">
              <w:t>fluss von Medien</w:t>
            </w:r>
          </w:p>
          <w:p w14:paraId="072BADC5" w14:textId="77777777" w:rsidR="009E082B" w:rsidRPr="00982E8F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 w:rsidRPr="00982E8F">
              <w:t>Typisch Mädchen, typisch Junge?</w:t>
            </w:r>
          </w:p>
          <w:p w14:paraId="31B61245" w14:textId="77777777" w:rsidR="009E082B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 w:rsidRPr="00982E8F">
              <w:t>Können Umweltschützer Vo</w:t>
            </w:r>
            <w:r w:rsidRPr="00982E8F">
              <w:t>r</w:t>
            </w:r>
            <w:r w:rsidRPr="00982E8F">
              <w:t>bilder für dich sein?</w:t>
            </w:r>
          </w:p>
        </w:tc>
        <w:tc>
          <w:tcPr>
            <w:tcW w:w="1573" w:type="dxa"/>
          </w:tcPr>
          <w:p w14:paraId="30E7A148" w14:textId="77777777" w:rsidR="009E082B" w:rsidRDefault="009E082B" w:rsidP="006F0DFE">
            <w:pPr>
              <w:pStyle w:val="Geo02Grundschrift1lb"/>
            </w:pPr>
          </w:p>
        </w:tc>
      </w:tr>
      <w:tr w:rsidR="009E082B" w14:paraId="58AB72F0" w14:textId="77777777" w:rsidTr="00AF741A">
        <w:tc>
          <w:tcPr>
            <w:tcW w:w="1557" w:type="dxa"/>
          </w:tcPr>
          <w:p w14:paraId="79CA1E6C" w14:textId="77777777" w:rsidR="009E082B" w:rsidRDefault="009E082B" w:rsidP="00AF741A">
            <w:pPr>
              <w:pStyle w:val="Geo02Grundschrift1lb"/>
            </w:pPr>
            <w:r>
              <w:t>ca. 3</w:t>
            </w:r>
          </w:p>
        </w:tc>
        <w:tc>
          <w:tcPr>
            <w:tcW w:w="1873" w:type="dxa"/>
          </w:tcPr>
          <w:p w14:paraId="59FDFCC9" w14:textId="77777777" w:rsidR="009E082B" w:rsidRDefault="009E082B" w:rsidP="006F0DFE">
            <w:pPr>
              <w:pStyle w:val="Geo02Grundschrift1lb"/>
            </w:pPr>
            <w:r w:rsidRPr="006D1FF3">
              <w:rPr>
                <w:rFonts w:eastAsiaTheme="minorEastAsia"/>
                <w:b/>
                <w:color w:val="000000"/>
                <w:sz w:val="19"/>
                <w:szCs w:val="19"/>
                <w:lang w:eastAsia="ja-JP"/>
              </w:rPr>
              <w:t>Zukunftsvisionen</w:t>
            </w:r>
            <w:r w:rsidRPr="006D1FF3">
              <w:rPr>
                <w:rFonts w:eastAsiaTheme="minorEastAsia"/>
                <w:color w:val="000000"/>
                <w:sz w:val="19"/>
                <w:szCs w:val="19"/>
                <w:lang w:eastAsia="ja-JP"/>
              </w:rPr>
              <w:t xml:space="preserve"> zur Gestaltung eines glücklichen und gelingenden L</w:t>
            </w:r>
            <w:r>
              <w:rPr>
                <w:rFonts w:eastAsiaTheme="minorEastAsia"/>
                <w:color w:val="000000"/>
                <w:sz w:val="19"/>
                <w:szCs w:val="19"/>
                <w:lang w:eastAsia="ja-JP"/>
              </w:rPr>
              <w:t>e</w:t>
            </w:r>
            <w:r w:rsidRPr="006D1FF3">
              <w:rPr>
                <w:rFonts w:eastAsiaTheme="minorEastAsia"/>
                <w:color w:val="000000"/>
                <w:sz w:val="19"/>
                <w:szCs w:val="19"/>
                <w:lang w:eastAsia="ja-JP"/>
              </w:rPr>
              <w:t>bens</w:t>
            </w:r>
          </w:p>
        </w:tc>
        <w:tc>
          <w:tcPr>
            <w:tcW w:w="1295" w:type="dxa"/>
          </w:tcPr>
          <w:p w14:paraId="7FD7860E" w14:textId="77777777" w:rsidR="009E082B" w:rsidRDefault="009E082B" w:rsidP="00AF741A">
            <w:pPr>
              <w:pStyle w:val="Geo02Grundschrift1lb"/>
            </w:pPr>
            <w:r>
              <w:t>146–153</w:t>
            </w:r>
          </w:p>
        </w:tc>
        <w:tc>
          <w:tcPr>
            <w:tcW w:w="3386" w:type="dxa"/>
          </w:tcPr>
          <w:p w14:paraId="0A3EBB87" w14:textId="77777777" w:rsidR="009E082B" w:rsidRPr="00982E8F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 w:rsidRPr="00982E8F">
              <w:t>Eigene Stärken und Talente</w:t>
            </w:r>
          </w:p>
          <w:p w14:paraId="23ACE803" w14:textId="77777777" w:rsidR="009E082B" w:rsidRPr="00982E8F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 w:rsidRPr="00982E8F">
              <w:t>Entspann dich auch mal!</w:t>
            </w:r>
          </w:p>
          <w:p w14:paraId="3B4D76E2" w14:textId="77777777" w:rsidR="009E082B" w:rsidRPr="00982E8F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 w:rsidRPr="00982E8F">
              <w:t>Trotzdem! Erfolgreich auch mit Handicap</w:t>
            </w:r>
          </w:p>
          <w:p w14:paraId="25D693FF" w14:textId="77777777" w:rsidR="009E082B" w:rsidRDefault="009E082B" w:rsidP="009E082B">
            <w:pPr>
              <w:pStyle w:val="Geo02Grundschrift1lb"/>
              <w:numPr>
                <w:ilvl w:val="0"/>
                <w:numId w:val="5"/>
              </w:numPr>
            </w:pPr>
            <w:r w:rsidRPr="00982E8F">
              <w:t>Was wollen wir erreichen?</w:t>
            </w:r>
          </w:p>
        </w:tc>
        <w:tc>
          <w:tcPr>
            <w:tcW w:w="1573" w:type="dxa"/>
          </w:tcPr>
          <w:p w14:paraId="33F85396" w14:textId="77777777" w:rsidR="009E082B" w:rsidRDefault="009E082B" w:rsidP="00AF741A">
            <w:pPr>
              <w:pStyle w:val="Geo02Grundschrift1lb"/>
            </w:pPr>
          </w:p>
        </w:tc>
      </w:tr>
    </w:tbl>
    <w:p w14:paraId="44654C09" w14:textId="77777777" w:rsidR="009E082B" w:rsidRDefault="009E082B" w:rsidP="006F0DFE">
      <w:pPr>
        <w:pStyle w:val="Geo02Grundschrift1lb"/>
      </w:pPr>
    </w:p>
    <w:p w14:paraId="7D22CFDB" w14:textId="77777777" w:rsidR="00E66563" w:rsidRDefault="00E66563" w:rsidP="00AF741A">
      <w:pPr>
        <w:pStyle w:val="Geo02Grundschrift1lb"/>
        <w:sectPr w:rsidR="00E66563" w:rsidSect="006F0DFE">
          <w:headerReference w:type="default" r:id="rId13"/>
          <w:footerReference w:type="default" r:id="rId14"/>
          <w:pgSz w:w="11906" w:h="16838" w:code="9"/>
          <w:pgMar w:top="907" w:right="1219" w:bottom="851" w:left="1219" w:header="624" w:footer="709" w:gutter="0"/>
          <w:cols w:space="284"/>
          <w:docGrid w:linePitch="360"/>
        </w:sectPr>
      </w:pPr>
    </w:p>
    <w:p w14:paraId="3B8CF58D" w14:textId="77777777" w:rsidR="00E66563" w:rsidRDefault="00E66563" w:rsidP="0082161C">
      <w:pPr>
        <w:pStyle w:val="Geo01Titel"/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484"/>
        <w:gridCol w:w="2265"/>
        <w:gridCol w:w="1295"/>
        <w:gridCol w:w="3143"/>
        <w:gridCol w:w="1497"/>
      </w:tblGrid>
      <w:tr w:rsidR="00E66563" w14:paraId="426F9B96" w14:textId="77777777" w:rsidTr="006F0DFE">
        <w:tc>
          <w:tcPr>
            <w:tcW w:w="1537" w:type="dxa"/>
            <w:shd w:val="clear" w:color="auto" w:fill="CCCCCC"/>
          </w:tcPr>
          <w:p w14:paraId="29B4F8C4" w14:textId="77777777" w:rsidR="00E66563" w:rsidRPr="00AF741A" w:rsidRDefault="00E66563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Zeitbedarf</w:t>
            </w:r>
          </w:p>
          <w:p w14:paraId="1EB8492D" w14:textId="77777777" w:rsidR="00E66563" w:rsidRDefault="00E66563" w:rsidP="006F0DFE">
            <w:pPr>
              <w:pStyle w:val="Geo02Grundschrift1lb"/>
            </w:pPr>
            <w:r>
              <w:rPr>
                <w:b/>
                <w:bCs/>
              </w:rPr>
              <w:t>10–12</w:t>
            </w:r>
            <w:r w:rsidRPr="00AF741A">
              <w:rPr>
                <w:b/>
                <w:bCs/>
              </w:rPr>
              <w:t xml:space="preserve"> W</w:t>
            </w:r>
            <w:r w:rsidRPr="00AF741A">
              <w:rPr>
                <w:b/>
                <w:bCs/>
              </w:rPr>
              <w:t>o</w:t>
            </w:r>
            <w:r w:rsidRPr="00AF741A">
              <w:rPr>
                <w:b/>
                <w:bCs/>
              </w:rPr>
              <w:t>chen,</w:t>
            </w:r>
            <w:r w:rsidRPr="00AF741A">
              <w:rPr>
                <w:b/>
                <w:bCs/>
              </w:rPr>
              <w:br/>
              <w:t>mind. 2</w:t>
            </w:r>
            <w:r>
              <w:rPr>
                <w:b/>
                <w:bCs/>
              </w:rPr>
              <w:t>5 </w:t>
            </w:r>
            <w:proofErr w:type="spellStart"/>
            <w:r w:rsidRPr="00AF741A">
              <w:rPr>
                <w:b/>
                <w:bCs/>
              </w:rPr>
              <w:t>Ustd</w:t>
            </w:r>
            <w:proofErr w:type="spellEnd"/>
            <w:r w:rsidRPr="00AF741A">
              <w:rPr>
                <w:b/>
                <w:bCs/>
              </w:rPr>
              <w:t>.</w:t>
            </w:r>
          </w:p>
        </w:tc>
        <w:tc>
          <w:tcPr>
            <w:tcW w:w="1984" w:type="dxa"/>
            <w:shd w:val="clear" w:color="auto" w:fill="CCCCCC"/>
          </w:tcPr>
          <w:p w14:paraId="1EDC1240" w14:textId="77777777" w:rsidR="00E66563" w:rsidRPr="00AF741A" w:rsidRDefault="00E66563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Thematische Schwerpunkte</w:t>
            </w:r>
          </w:p>
        </w:tc>
        <w:tc>
          <w:tcPr>
            <w:tcW w:w="1295" w:type="dxa"/>
            <w:shd w:val="clear" w:color="auto" w:fill="CCCCCC"/>
          </w:tcPr>
          <w:p w14:paraId="7BB4DEFD" w14:textId="77777777" w:rsidR="00E66563" w:rsidRPr="00AF741A" w:rsidRDefault="00E66563" w:rsidP="006F0DFE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 xml:space="preserve">Buchseiten </w:t>
            </w:r>
            <w:r>
              <w:rPr>
                <w:b/>
                <w:bCs/>
              </w:rPr>
              <w:t>156–191</w:t>
            </w:r>
          </w:p>
        </w:tc>
        <w:tc>
          <w:tcPr>
            <w:tcW w:w="3317" w:type="dxa"/>
            <w:shd w:val="clear" w:color="auto" w:fill="CCCCCC"/>
          </w:tcPr>
          <w:p w14:paraId="64DB8386" w14:textId="77777777" w:rsidR="00E66563" w:rsidRPr="00AF741A" w:rsidRDefault="00E66563" w:rsidP="00AF741A">
            <w:pPr>
              <w:pStyle w:val="Geo02Grundschrift1lb"/>
              <w:rPr>
                <w:b/>
              </w:rPr>
            </w:pPr>
            <w:r w:rsidRPr="00AF741A">
              <w:rPr>
                <w:b/>
              </w:rPr>
              <w:t xml:space="preserve">Unterrichtseinheit </w:t>
            </w:r>
            <w:r>
              <w:rPr>
                <w:b/>
              </w:rPr>
              <w:t>6</w:t>
            </w:r>
            <w:r w:rsidRPr="00AF741A">
              <w:rPr>
                <w:b/>
              </w:rPr>
              <w:t>-</w:t>
            </w:r>
            <w:r w:rsidR="006F0DFE">
              <w:rPr>
                <w:b/>
              </w:rPr>
              <w:t>1</w:t>
            </w:r>
            <w:r w:rsidRPr="00AF741A">
              <w:rPr>
                <w:b/>
              </w:rPr>
              <w:t>:</w:t>
            </w:r>
          </w:p>
          <w:p w14:paraId="54519002" w14:textId="77777777" w:rsidR="00E66563" w:rsidRPr="00932763" w:rsidRDefault="006F0DFE" w:rsidP="006F0DFE">
            <w:pPr>
              <w:rPr>
                <w:b/>
                <w:sz w:val="19"/>
                <w:szCs w:val="19"/>
              </w:rPr>
            </w:pPr>
            <w:r>
              <w:rPr>
                <w:b/>
                <w:bCs/>
                <w:sz w:val="20"/>
                <w:szCs w:val="20"/>
              </w:rPr>
              <w:t>Kinderrechte – Kinderpflic</w:t>
            </w:r>
            <w:r>
              <w:rPr>
                <w:b/>
                <w:bCs/>
                <w:sz w:val="20"/>
                <w:szCs w:val="20"/>
              </w:rPr>
              <w:t>h</w:t>
            </w:r>
            <w:r>
              <w:rPr>
                <w:b/>
                <w:bCs/>
                <w:sz w:val="20"/>
                <w:szCs w:val="20"/>
              </w:rPr>
              <w:t>ten: Wer hat hier das Sagen?</w:t>
            </w:r>
            <w:r w:rsidRPr="00AF741A">
              <w:rPr>
                <w:b/>
                <w:bCs/>
              </w:rPr>
              <w:br/>
            </w:r>
            <w:r w:rsidRPr="00932763">
              <w:rPr>
                <w:b/>
                <w:sz w:val="19"/>
                <w:szCs w:val="19"/>
              </w:rPr>
              <w:t>(Sequenzen)</w:t>
            </w:r>
          </w:p>
        </w:tc>
        <w:tc>
          <w:tcPr>
            <w:tcW w:w="1551" w:type="dxa"/>
            <w:shd w:val="clear" w:color="auto" w:fill="CCCCCC"/>
          </w:tcPr>
          <w:p w14:paraId="580E7EE2" w14:textId="77777777" w:rsidR="00E66563" w:rsidRPr="00AF741A" w:rsidRDefault="00E66563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 xml:space="preserve">Karten aus dem </w:t>
            </w:r>
            <w:proofErr w:type="spellStart"/>
            <w:r w:rsidRPr="00AF741A">
              <w:rPr>
                <w:b/>
                <w:bCs/>
              </w:rPr>
              <w:t>Diercke</w:t>
            </w:r>
            <w:proofErr w:type="spellEnd"/>
            <w:r w:rsidRPr="00AF741A">
              <w:rPr>
                <w:b/>
                <w:bCs/>
              </w:rPr>
              <w:t xml:space="preserve"> Drei </w:t>
            </w:r>
            <w:proofErr w:type="spellStart"/>
            <w:r w:rsidRPr="00AF741A">
              <w:rPr>
                <w:b/>
                <w:bCs/>
              </w:rPr>
              <w:t>Unive</w:t>
            </w:r>
            <w:r w:rsidRPr="00AF741A">
              <w:rPr>
                <w:b/>
                <w:bCs/>
              </w:rPr>
              <w:t>r</w:t>
            </w:r>
            <w:r w:rsidRPr="00AF741A">
              <w:rPr>
                <w:b/>
                <w:bCs/>
              </w:rPr>
              <w:t>sal</w:t>
            </w:r>
            <w:r>
              <w:rPr>
                <w:b/>
                <w:bCs/>
              </w:rPr>
              <w:softHyphen/>
            </w:r>
            <w:r w:rsidRPr="00AF741A">
              <w:rPr>
                <w:b/>
                <w:bCs/>
              </w:rPr>
              <w:t>atlas</w:t>
            </w:r>
            <w:proofErr w:type="spellEnd"/>
          </w:p>
          <w:p w14:paraId="3F267BFE" w14:textId="77777777" w:rsidR="00E66563" w:rsidRDefault="00E66563" w:rsidP="00AF741A">
            <w:pPr>
              <w:pStyle w:val="Geo02Grundschrift1lb"/>
            </w:pPr>
            <w:r w:rsidRPr="00AF741A">
              <w:rPr>
                <w:b/>
                <w:bCs/>
              </w:rPr>
              <w:t>(ISBN 978-3-14-100870-8)</w:t>
            </w:r>
          </w:p>
        </w:tc>
      </w:tr>
      <w:tr w:rsidR="00E66563" w14:paraId="1DDCFA40" w14:textId="77777777" w:rsidTr="006F0DFE">
        <w:tc>
          <w:tcPr>
            <w:tcW w:w="1537" w:type="dxa"/>
          </w:tcPr>
          <w:p w14:paraId="4EB09AF0" w14:textId="77777777" w:rsidR="00E66563" w:rsidRDefault="00E66563" w:rsidP="006F0DFE">
            <w:pPr>
              <w:pStyle w:val="Geo02Grundschrift1lb"/>
            </w:pPr>
            <w:r>
              <w:t>ca. 1</w:t>
            </w:r>
          </w:p>
        </w:tc>
        <w:tc>
          <w:tcPr>
            <w:tcW w:w="1984" w:type="dxa"/>
          </w:tcPr>
          <w:p w14:paraId="6834D408" w14:textId="77777777" w:rsidR="00E66563" w:rsidRPr="00BD4BE3" w:rsidRDefault="00E66563" w:rsidP="006F0DFE">
            <w:pPr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</w:pPr>
          </w:p>
        </w:tc>
        <w:tc>
          <w:tcPr>
            <w:tcW w:w="1295" w:type="dxa"/>
          </w:tcPr>
          <w:p w14:paraId="4DB737DB" w14:textId="77777777" w:rsidR="00E66563" w:rsidRDefault="00E66563" w:rsidP="00AF741A">
            <w:pPr>
              <w:pStyle w:val="Geo02Grundschrift1lb"/>
            </w:pPr>
          </w:p>
        </w:tc>
        <w:tc>
          <w:tcPr>
            <w:tcW w:w="3317" w:type="dxa"/>
          </w:tcPr>
          <w:p w14:paraId="08E6BD8E" w14:textId="77777777" w:rsidR="00E66563" w:rsidRPr="0008195B" w:rsidRDefault="00E66563" w:rsidP="00E66563">
            <w:pPr>
              <w:pStyle w:val="Geo02Grundschrift1lb"/>
              <w:numPr>
                <w:ilvl w:val="0"/>
                <w:numId w:val="6"/>
              </w:numPr>
              <w:rPr>
                <w:b/>
              </w:rPr>
            </w:pPr>
            <w:r w:rsidRPr="0008195B">
              <w:rPr>
                <w:b/>
              </w:rPr>
              <w:t>Einführung</w:t>
            </w:r>
          </w:p>
          <w:p w14:paraId="1702A0C5" w14:textId="77777777" w:rsidR="00E66563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>
              <w:t>Frageentwicklung</w:t>
            </w:r>
          </w:p>
        </w:tc>
        <w:tc>
          <w:tcPr>
            <w:tcW w:w="1551" w:type="dxa"/>
          </w:tcPr>
          <w:p w14:paraId="5ADE512C" w14:textId="77777777" w:rsidR="00E66563" w:rsidRDefault="00E66563" w:rsidP="00AF741A">
            <w:pPr>
              <w:pStyle w:val="Geo02Grundschrift1lb"/>
            </w:pPr>
          </w:p>
        </w:tc>
      </w:tr>
      <w:tr w:rsidR="00E66563" w14:paraId="232257F3" w14:textId="77777777" w:rsidTr="006F0DFE">
        <w:tc>
          <w:tcPr>
            <w:tcW w:w="1537" w:type="dxa"/>
          </w:tcPr>
          <w:p w14:paraId="417926FE" w14:textId="77777777" w:rsidR="00E66563" w:rsidRDefault="00E66563" w:rsidP="006F0DFE">
            <w:pPr>
              <w:pStyle w:val="Geo02Grundschrift1lb"/>
            </w:pPr>
          </w:p>
        </w:tc>
        <w:tc>
          <w:tcPr>
            <w:tcW w:w="1984" w:type="dxa"/>
          </w:tcPr>
          <w:p w14:paraId="5FD9AB86" w14:textId="77777777" w:rsidR="00E66563" w:rsidRPr="00AD3183" w:rsidRDefault="00E66563" w:rsidP="006F0DFE">
            <w:pPr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</w:pPr>
            <w:r w:rsidRPr="00AD3183"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>Konzepte der Kindheit in verschiedenen hi</w:t>
            </w:r>
            <w:r w:rsidRPr="00AD3183"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>s</w:t>
            </w:r>
            <w:r w:rsidRPr="00AD3183"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>torischen Epochen und Gesellschaften</w:t>
            </w:r>
            <w:r w:rsidRPr="00AD3183"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  <w:t xml:space="preserve"> (in der Antike und heute) </w:t>
            </w:r>
          </w:p>
        </w:tc>
        <w:tc>
          <w:tcPr>
            <w:tcW w:w="1295" w:type="dxa"/>
          </w:tcPr>
          <w:p w14:paraId="3C9617EF" w14:textId="77777777" w:rsidR="00E66563" w:rsidRDefault="00E66563" w:rsidP="00AF741A">
            <w:pPr>
              <w:pStyle w:val="Geo02Grundschrift1lb"/>
            </w:pPr>
            <w:r>
              <w:t>178</w:t>
            </w:r>
          </w:p>
          <w:p w14:paraId="65210703" w14:textId="77777777" w:rsidR="00E66563" w:rsidRDefault="00E66563" w:rsidP="00AF741A">
            <w:pPr>
              <w:pStyle w:val="Geo02Grundschrift1lb"/>
            </w:pPr>
            <w:r>
              <w:t>180</w:t>
            </w:r>
          </w:p>
          <w:p w14:paraId="3F16DA1A" w14:textId="77777777" w:rsidR="00E66563" w:rsidRDefault="00E66563" w:rsidP="00AF741A">
            <w:pPr>
              <w:pStyle w:val="Geo02Grundschrift1lb"/>
            </w:pPr>
          </w:p>
          <w:p w14:paraId="6AB9F361" w14:textId="77777777" w:rsidR="00E66563" w:rsidRDefault="00E66563" w:rsidP="00AF741A">
            <w:pPr>
              <w:pStyle w:val="Geo02Grundschrift1lb"/>
            </w:pPr>
            <w:r>
              <w:t>182</w:t>
            </w:r>
          </w:p>
        </w:tc>
        <w:tc>
          <w:tcPr>
            <w:tcW w:w="3317" w:type="dxa"/>
          </w:tcPr>
          <w:p w14:paraId="7ABACB91" w14:textId="77777777" w:rsidR="00E66563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 w:rsidRPr="006E569A">
              <w:t>Kindheit im alten Rom</w:t>
            </w:r>
          </w:p>
          <w:p w14:paraId="6B207920" w14:textId="77777777" w:rsidR="00E66563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>
              <w:t>Kindheit in der Industriellen Revolution</w:t>
            </w:r>
          </w:p>
          <w:p w14:paraId="57D3BFC7" w14:textId="77777777" w:rsidR="00E66563" w:rsidRPr="006E569A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>
              <w:t>Kindheit im Nationalsozi</w:t>
            </w:r>
            <w:r>
              <w:t>a</w:t>
            </w:r>
            <w:r>
              <w:t>lismus</w:t>
            </w:r>
          </w:p>
        </w:tc>
        <w:tc>
          <w:tcPr>
            <w:tcW w:w="1551" w:type="dxa"/>
          </w:tcPr>
          <w:p w14:paraId="71711892" w14:textId="77777777" w:rsidR="00E66563" w:rsidRDefault="00E66563" w:rsidP="00AF741A">
            <w:pPr>
              <w:pStyle w:val="Geo02Grundschrift1lb"/>
            </w:pPr>
            <w:r>
              <w:t>101-2</w:t>
            </w:r>
          </w:p>
          <w:p w14:paraId="1AC88CBB" w14:textId="77777777" w:rsidR="00E66563" w:rsidRDefault="00E66563" w:rsidP="00AF741A">
            <w:pPr>
              <w:pStyle w:val="Geo02Grundschrift1lb"/>
            </w:pPr>
            <w:r>
              <w:t>86-1</w:t>
            </w:r>
          </w:p>
          <w:p w14:paraId="1ACBA6CC" w14:textId="77777777" w:rsidR="00E66563" w:rsidRDefault="00E66563" w:rsidP="00AF741A">
            <w:pPr>
              <w:pStyle w:val="Geo02Grundschrift1lb"/>
            </w:pPr>
          </w:p>
          <w:p w14:paraId="11CA90D1" w14:textId="77777777" w:rsidR="00E66563" w:rsidRDefault="00E66563" w:rsidP="00AF741A">
            <w:pPr>
              <w:pStyle w:val="Geo02Grundschrift1lb"/>
            </w:pPr>
            <w:r>
              <w:t>69-2</w:t>
            </w:r>
          </w:p>
        </w:tc>
      </w:tr>
      <w:tr w:rsidR="00E66563" w14:paraId="4E21F042" w14:textId="77777777" w:rsidTr="006F0DFE">
        <w:tc>
          <w:tcPr>
            <w:tcW w:w="1537" w:type="dxa"/>
          </w:tcPr>
          <w:p w14:paraId="7794DDB1" w14:textId="77777777" w:rsidR="00E66563" w:rsidRDefault="00E66563" w:rsidP="006F0DFE">
            <w:pPr>
              <w:pStyle w:val="Geo02Grundschrift1lb"/>
            </w:pPr>
            <w:r>
              <w:t>ca. 2</w:t>
            </w:r>
          </w:p>
        </w:tc>
        <w:tc>
          <w:tcPr>
            <w:tcW w:w="1984" w:type="dxa"/>
          </w:tcPr>
          <w:p w14:paraId="2509B608" w14:textId="77777777" w:rsidR="00E66563" w:rsidRPr="00BD4BE3" w:rsidRDefault="00E66563" w:rsidP="006F0DFE">
            <w:pPr>
              <w:pStyle w:val="Geo02Grundschrift1lb"/>
            </w:pPr>
            <w:r w:rsidRPr="00AD3183">
              <w:rPr>
                <w:rFonts w:eastAsiaTheme="minorEastAsia"/>
                <w:b/>
                <w:color w:val="000000"/>
                <w:sz w:val="19"/>
                <w:szCs w:val="19"/>
                <w:lang w:eastAsia="ja-JP"/>
              </w:rPr>
              <w:t>Grundbedürfnisse</w:t>
            </w:r>
            <w:r w:rsidRPr="00BD4BE3">
              <w:t xml:space="preserve"> </w:t>
            </w:r>
          </w:p>
        </w:tc>
        <w:tc>
          <w:tcPr>
            <w:tcW w:w="1295" w:type="dxa"/>
          </w:tcPr>
          <w:p w14:paraId="00990596" w14:textId="77777777" w:rsidR="00E66563" w:rsidRDefault="00E66563" w:rsidP="00AF741A">
            <w:pPr>
              <w:pStyle w:val="Geo02Grundschrift1lb"/>
            </w:pPr>
            <w:r>
              <w:t>162</w:t>
            </w:r>
          </w:p>
        </w:tc>
        <w:tc>
          <w:tcPr>
            <w:tcW w:w="3317" w:type="dxa"/>
          </w:tcPr>
          <w:p w14:paraId="0977F335" w14:textId="77777777" w:rsidR="00E66563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>
              <w:t>Jeder Mensch hat Bedür</w:t>
            </w:r>
            <w:r>
              <w:t>f</w:t>
            </w:r>
            <w:r>
              <w:t>nisse</w:t>
            </w:r>
          </w:p>
        </w:tc>
        <w:tc>
          <w:tcPr>
            <w:tcW w:w="1551" w:type="dxa"/>
          </w:tcPr>
          <w:p w14:paraId="59B9F612" w14:textId="77777777" w:rsidR="00E66563" w:rsidRDefault="00E66563" w:rsidP="006F0DFE">
            <w:pPr>
              <w:pStyle w:val="Geo02Grundschrift1lb"/>
            </w:pPr>
          </w:p>
        </w:tc>
      </w:tr>
      <w:tr w:rsidR="00E66563" w14:paraId="4DF24450" w14:textId="77777777" w:rsidTr="006F0DFE">
        <w:tc>
          <w:tcPr>
            <w:tcW w:w="1537" w:type="dxa"/>
          </w:tcPr>
          <w:p w14:paraId="070B02B9" w14:textId="77777777" w:rsidR="00E66563" w:rsidRDefault="00E66563" w:rsidP="006F0DFE">
            <w:pPr>
              <w:pStyle w:val="Geo02Grundschrift1lb"/>
            </w:pPr>
            <w:r>
              <w:t>ca. 4</w:t>
            </w:r>
          </w:p>
        </w:tc>
        <w:tc>
          <w:tcPr>
            <w:tcW w:w="1984" w:type="dxa"/>
          </w:tcPr>
          <w:p w14:paraId="4C743884" w14:textId="77777777" w:rsidR="00E66563" w:rsidRPr="00AD3183" w:rsidRDefault="00E66563" w:rsidP="006F0DFE">
            <w:pPr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</w:pPr>
            <w:r w:rsidRPr="00AD3183"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>Kinderpflichten</w:t>
            </w:r>
            <w:r w:rsidRPr="00AD3183"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  <w:t xml:space="preserve"> in Schule, Familie und Freizeit </w:t>
            </w:r>
          </w:p>
          <w:p w14:paraId="21A8FA78" w14:textId="77777777" w:rsidR="00E66563" w:rsidRPr="00BD4BE3" w:rsidRDefault="00E66563" w:rsidP="006F0DF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95" w:type="dxa"/>
          </w:tcPr>
          <w:p w14:paraId="6A9D9140" w14:textId="77777777" w:rsidR="00E66563" w:rsidRDefault="00E66563" w:rsidP="00AF741A">
            <w:pPr>
              <w:pStyle w:val="Geo02Grundschrift1lb"/>
            </w:pPr>
            <w:r>
              <w:t>160</w:t>
            </w:r>
          </w:p>
          <w:p w14:paraId="39DA4547" w14:textId="77777777" w:rsidR="00E66563" w:rsidRDefault="00E66563" w:rsidP="00AF741A">
            <w:pPr>
              <w:pStyle w:val="Geo02Grundschrift1lb"/>
            </w:pPr>
          </w:p>
          <w:p w14:paraId="05A08665" w14:textId="77777777" w:rsidR="00E66563" w:rsidRDefault="00E66563" w:rsidP="00AF741A">
            <w:pPr>
              <w:pStyle w:val="Geo02Grundschrift1lb"/>
            </w:pPr>
            <w:r>
              <w:t>164</w:t>
            </w:r>
          </w:p>
        </w:tc>
        <w:tc>
          <w:tcPr>
            <w:tcW w:w="3317" w:type="dxa"/>
          </w:tcPr>
          <w:p w14:paraId="7A507CBF" w14:textId="77777777" w:rsidR="00E66563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 w:rsidRPr="006E569A">
              <w:t>Leben in der Familie: Rechte und Pflichten</w:t>
            </w:r>
          </w:p>
          <w:p w14:paraId="7CCEA418" w14:textId="77777777" w:rsidR="00E66563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 w:rsidRPr="006E569A">
              <w:t>Wer schreibt die Kinderrec</w:t>
            </w:r>
            <w:r w:rsidRPr="006E569A">
              <w:t>h</w:t>
            </w:r>
            <w:r w:rsidRPr="006E569A">
              <w:t>te fest?</w:t>
            </w:r>
          </w:p>
        </w:tc>
        <w:tc>
          <w:tcPr>
            <w:tcW w:w="1551" w:type="dxa"/>
          </w:tcPr>
          <w:p w14:paraId="1E7A1E8A" w14:textId="77777777" w:rsidR="00E66563" w:rsidRDefault="00E66563" w:rsidP="006F0DFE">
            <w:pPr>
              <w:pStyle w:val="Geo02Grundschrift1lb"/>
            </w:pPr>
          </w:p>
        </w:tc>
      </w:tr>
      <w:tr w:rsidR="00E66563" w14:paraId="5CFC31AB" w14:textId="77777777" w:rsidTr="006F0DFE">
        <w:tc>
          <w:tcPr>
            <w:tcW w:w="1537" w:type="dxa"/>
          </w:tcPr>
          <w:p w14:paraId="62338308" w14:textId="77777777" w:rsidR="00E66563" w:rsidRDefault="00E66563" w:rsidP="006F0DFE">
            <w:pPr>
              <w:pStyle w:val="Geo02Grundschrift1lb"/>
            </w:pPr>
            <w:r>
              <w:t>ca. 12–14</w:t>
            </w:r>
          </w:p>
        </w:tc>
        <w:tc>
          <w:tcPr>
            <w:tcW w:w="1984" w:type="dxa"/>
          </w:tcPr>
          <w:p w14:paraId="6D36BF2B" w14:textId="77777777" w:rsidR="00E66563" w:rsidRPr="00AD3183" w:rsidRDefault="00E66563" w:rsidP="006F0DFE">
            <w:pPr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</w:pPr>
            <w:r w:rsidRPr="00AD3183"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>Global Goals</w:t>
            </w:r>
            <w:r w:rsidRPr="00AD3183"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  <w:t xml:space="preserve"> (Recht auf Bildung; Einflus</w:t>
            </w:r>
            <w:r w:rsidRPr="00AD3183"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  <w:t>s</w:t>
            </w:r>
            <w:r w:rsidRPr="00AD3183"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  <w:t xml:space="preserve">nahme in der </w:t>
            </w:r>
            <w:r w:rsidRPr="00AD3183"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>Demokr</w:t>
            </w:r>
            <w:r w:rsidRPr="00AD3183"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>a</w:t>
            </w:r>
            <w:r w:rsidRPr="00AD3183">
              <w:rPr>
                <w:rFonts w:eastAsiaTheme="minorEastAsia" w:cs="Arial"/>
                <w:b/>
                <w:color w:val="000000"/>
                <w:sz w:val="19"/>
                <w:szCs w:val="19"/>
                <w:lang w:eastAsia="ja-JP"/>
              </w:rPr>
              <w:t>tie</w:t>
            </w:r>
            <w:r w:rsidRPr="00AD3183">
              <w:rPr>
                <w:rFonts w:eastAsiaTheme="minorEastAsia" w:cs="Arial"/>
                <w:color w:val="000000"/>
                <w:sz w:val="19"/>
                <w:szCs w:val="19"/>
                <w:lang w:eastAsia="ja-JP"/>
              </w:rPr>
              <w:t xml:space="preserve">: Kinderwahlrecht, Kinderrechtskonvention) </w:t>
            </w:r>
          </w:p>
          <w:p w14:paraId="6850B8B9" w14:textId="77777777" w:rsidR="00E66563" w:rsidRPr="00BD4BE3" w:rsidRDefault="00E66563" w:rsidP="006F0DF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95" w:type="dxa"/>
          </w:tcPr>
          <w:p w14:paraId="7BCB84D1" w14:textId="77777777" w:rsidR="00E66563" w:rsidRDefault="00E66563" w:rsidP="006F0DFE">
            <w:pPr>
              <w:pStyle w:val="Geo02Grundschrift1lb"/>
            </w:pPr>
            <w:r>
              <w:t>160</w:t>
            </w:r>
          </w:p>
          <w:p w14:paraId="49B3508B" w14:textId="77777777" w:rsidR="00E66563" w:rsidRDefault="00E66563" w:rsidP="006F0DFE">
            <w:pPr>
              <w:pStyle w:val="Geo02Grundschrift1lb"/>
            </w:pPr>
          </w:p>
          <w:p w14:paraId="7F25BFD5" w14:textId="77777777" w:rsidR="00E66563" w:rsidRDefault="00E66563" w:rsidP="006F0DFE">
            <w:pPr>
              <w:pStyle w:val="Geo02Grundschrift1lb"/>
            </w:pPr>
            <w:r>
              <w:t>166</w:t>
            </w:r>
          </w:p>
          <w:p w14:paraId="663D3853" w14:textId="77777777" w:rsidR="00E66563" w:rsidRDefault="00E66563" w:rsidP="006F0DFE">
            <w:pPr>
              <w:pStyle w:val="Geo02Grundschrift1lb"/>
            </w:pPr>
          </w:p>
          <w:p w14:paraId="55A6C25C" w14:textId="77777777" w:rsidR="00E66563" w:rsidRDefault="00E66563" w:rsidP="006F0DFE">
            <w:pPr>
              <w:pStyle w:val="Geo02Grundschrift1lb"/>
            </w:pPr>
            <w:r>
              <w:t>168</w:t>
            </w:r>
          </w:p>
          <w:p w14:paraId="797B2713" w14:textId="77777777" w:rsidR="00E66563" w:rsidRDefault="00E66563" w:rsidP="006F0DFE">
            <w:pPr>
              <w:pStyle w:val="Geo02Grundschrift1lb"/>
            </w:pPr>
          </w:p>
          <w:p w14:paraId="0496F413" w14:textId="77777777" w:rsidR="00E66563" w:rsidRDefault="00E66563" w:rsidP="006F0DFE">
            <w:pPr>
              <w:pStyle w:val="Geo02Grundschrift1lb"/>
            </w:pPr>
            <w:r>
              <w:t>184</w:t>
            </w:r>
          </w:p>
          <w:p w14:paraId="2E1E2D3C" w14:textId="77777777" w:rsidR="00E66563" w:rsidRDefault="00E66563" w:rsidP="006F0DFE">
            <w:pPr>
              <w:pStyle w:val="Geo02Grundschrift1lb"/>
            </w:pPr>
          </w:p>
          <w:p w14:paraId="56BA1057" w14:textId="77777777" w:rsidR="00E66563" w:rsidRDefault="00E66563" w:rsidP="006F0DFE">
            <w:pPr>
              <w:pStyle w:val="Geo02Grundschrift1lb"/>
            </w:pPr>
            <w:r>
              <w:t>186</w:t>
            </w:r>
          </w:p>
          <w:p w14:paraId="3B11C6A0" w14:textId="77777777" w:rsidR="00E66563" w:rsidRDefault="00E66563" w:rsidP="006F0DFE">
            <w:pPr>
              <w:pStyle w:val="Geo02Grundschrift1lb"/>
            </w:pPr>
          </w:p>
          <w:p w14:paraId="33FDCCFB" w14:textId="77777777" w:rsidR="00E66563" w:rsidRDefault="00E66563" w:rsidP="006F0DFE">
            <w:pPr>
              <w:pStyle w:val="Geo02Grundschrift1lb"/>
            </w:pPr>
            <w:r>
              <w:t>188</w:t>
            </w:r>
          </w:p>
          <w:p w14:paraId="2AAD7F65" w14:textId="77777777" w:rsidR="00E66563" w:rsidRDefault="00E66563" w:rsidP="006F0DFE">
            <w:pPr>
              <w:pStyle w:val="Geo02Grundschrift1lb"/>
            </w:pPr>
            <w:r>
              <w:t>190</w:t>
            </w:r>
          </w:p>
        </w:tc>
        <w:tc>
          <w:tcPr>
            <w:tcW w:w="3317" w:type="dxa"/>
          </w:tcPr>
          <w:p w14:paraId="5CFD00BC" w14:textId="77777777" w:rsidR="00E66563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 w:rsidRPr="006E569A">
              <w:t>Leben in der Familie: Rechte und Pflichten</w:t>
            </w:r>
          </w:p>
          <w:p w14:paraId="71120B3A" w14:textId="77777777" w:rsidR="00E66563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 w:rsidRPr="006E569A">
              <w:t>Wie steht es um die Kinde</w:t>
            </w:r>
            <w:r w:rsidRPr="006E569A">
              <w:t>r</w:t>
            </w:r>
            <w:r w:rsidRPr="006E569A">
              <w:t>rechte?</w:t>
            </w:r>
          </w:p>
          <w:p w14:paraId="5C45B597" w14:textId="77777777" w:rsidR="00E66563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 w:rsidRPr="006E569A">
              <w:t>Kinder in aller Welt</w:t>
            </w:r>
            <w:r>
              <w:t xml:space="preserve"> (</w:t>
            </w:r>
            <w:proofErr w:type="spellStart"/>
            <w:r>
              <w:t>Süds</w:t>
            </w:r>
            <w:r>
              <w:t>u</w:t>
            </w:r>
            <w:r>
              <w:t>dan</w:t>
            </w:r>
            <w:proofErr w:type="spellEnd"/>
            <w:r>
              <w:t>, Bolivien, Indien)</w:t>
            </w:r>
          </w:p>
          <w:p w14:paraId="79545611" w14:textId="77777777" w:rsidR="00E66563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 w:rsidRPr="006E569A">
              <w:t>Das Recht auf die eigene Meinung</w:t>
            </w:r>
          </w:p>
          <w:p w14:paraId="3376BFD0" w14:textId="77777777" w:rsidR="00E66563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 w:rsidRPr="006E569A">
              <w:t>Mitbestimmung in der Sch</w:t>
            </w:r>
            <w:r w:rsidRPr="006E569A">
              <w:t>u</w:t>
            </w:r>
            <w:r w:rsidRPr="006E569A">
              <w:t>le</w:t>
            </w:r>
          </w:p>
          <w:p w14:paraId="6DA96F4B" w14:textId="77777777" w:rsidR="00E66563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 w:rsidRPr="006E569A">
              <w:t>Mitwirkung in der Gemeinde</w:t>
            </w:r>
          </w:p>
          <w:p w14:paraId="181F7D32" w14:textId="77777777" w:rsidR="00E66563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 w:rsidRPr="006E569A">
              <w:t>Wir wollen was bewirken!</w:t>
            </w:r>
          </w:p>
        </w:tc>
        <w:tc>
          <w:tcPr>
            <w:tcW w:w="1551" w:type="dxa"/>
          </w:tcPr>
          <w:p w14:paraId="0B129ED7" w14:textId="77777777" w:rsidR="00E66563" w:rsidRDefault="00E66563" w:rsidP="006F0DFE">
            <w:pPr>
              <w:pStyle w:val="Geo02Grundschrift1lb"/>
            </w:pPr>
          </w:p>
          <w:p w14:paraId="64645001" w14:textId="77777777" w:rsidR="00E66563" w:rsidRDefault="00E66563" w:rsidP="006F0DFE">
            <w:pPr>
              <w:pStyle w:val="Geo02Grundschrift1lb"/>
            </w:pPr>
          </w:p>
          <w:p w14:paraId="775E3583" w14:textId="77777777" w:rsidR="00E66563" w:rsidRDefault="00E66563" w:rsidP="006F0DFE">
            <w:pPr>
              <w:pStyle w:val="Geo02Grundschrift1lb"/>
            </w:pPr>
          </w:p>
          <w:p w14:paraId="7437EC28" w14:textId="77777777" w:rsidR="00E66563" w:rsidRDefault="00E66563" w:rsidP="006F0DFE">
            <w:pPr>
              <w:pStyle w:val="Geo02Grundschrift1lb"/>
            </w:pPr>
          </w:p>
          <w:p w14:paraId="206BA741" w14:textId="77777777" w:rsidR="00E66563" w:rsidRDefault="00E66563" w:rsidP="006F0DFE">
            <w:pPr>
              <w:pStyle w:val="Geo02Grundschrift1lb"/>
            </w:pPr>
            <w:r>
              <w:t>188-1, 230-1, 159-2</w:t>
            </w:r>
          </w:p>
        </w:tc>
      </w:tr>
      <w:tr w:rsidR="00E66563" w14:paraId="7A8FA2F9" w14:textId="77777777" w:rsidTr="006F0DFE">
        <w:tc>
          <w:tcPr>
            <w:tcW w:w="1537" w:type="dxa"/>
          </w:tcPr>
          <w:p w14:paraId="520A4AC8" w14:textId="77777777" w:rsidR="00E66563" w:rsidRDefault="00E66563" w:rsidP="006F0DFE">
            <w:pPr>
              <w:pStyle w:val="Geo02Grundschrift1lb"/>
            </w:pPr>
            <w:r>
              <w:t>ca. 2–4</w:t>
            </w:r>
          </w:p>
        </w:tc>
        <w:tc>
          <w:tcPr>
            <w:tcW w:w="1984" w:type="dxa"/>
          </w:tcPr>
          <w:p w14:paraId="6FE3B671" w14:textId="77777777" w:rsidR="00E66563" w:rsidRPr="00BD4BE3" w:rsidRDefault="00E66563" w:rsidP="006F0DFE">
            <w:pPr>
              <w:pStyle w:val="Geo02Grundschrift1lb"/>
            </w:pPr>
            <w:r w:rsidRPr="00AD3183">
              <w:rPr>
                <w:rFonts w:eastAsiaTheme="minorEastAsia"/>
                <w:color w:val="000000"/>
                <w:sz w:val="19"/>
                <w:szCs w:val="19"/>
                <w:lang w:eastAsia="ja-JP"/>
              </w:rPr>
              <w:t>Kinderarbeit Kinderehe Kindersoldaten</w:t>
            </w:r>
            <w:r w:rsidRPr="00AD3183">
              <w:rPr>
                <w:rFonts w:eastAsiaTheme="minorEastAsia"/>
                <w:color w:val="000000"/>
                <w:sz w:val="18"/>
                <w:szCs w:val="18"/>
                <w:lang w:eastAsia="ja-JP"/>
              </w:rPr>
              <w:t xml:space="preserve"> </w:t>
            </w:r>
          </w:p>
        </w:tc>
        <w:tc>
          <w:tcPr>
            <w:tcW w:w="1295" w:type="dxa"/>
          </w:tcPr>
          <w:p w14:paraId="0DDAFA73" w14:textId="77777777" w:rsidR="00E66563" w:rsidRDefault="00E66563" w:rsidP="00AF741A">
            <w:pPr>
              <w:pStyle w:val="Geo02Grundschrift1lb"/>
            </w:pPr>
            <w:r>
              <w:t>168</w:t>
            </w:r>
          </w:p>
        </w:tc>
        <w:tc>
          <w:tcPr>
            <w:tcW w:w="3317" w:type="dxa"/>
          </w:tcPr>
          <w:p w14:paraId="24C6C8BF" w14:textId="77777777" w:rsidR="00E66563" w:rsidRDefault="00E66563" w:rsidP="00E66563">
            <w:pPr>
              <w:pStyle w:val="Geo02Grundschrift1lb"/>
              <w:numPr>
                <w:ilvl w:val="0"/>
                <w:numId w:val="6"/>
              </w:numPr>
            </w:pPr>
            <w:r w:rsidRPr="006E569A">
              <w:t>Kinder in aller Welt</w:t>
            </w:r>
            <w:r>
              <w:t xml:space="preserve"> (</w:t>
            </w:r>
            <w:proofErr w:type="spellStart"/>
            <w:r>
              <w:t>Süds</w:t>
            </w:r>
            <w:r>
              <w:t>u</w:t>
            </w:r>
            <w:r>
              <w:t>dan</w:t>
            </w:r>
            <w:proofErr w:type="spellEnd"/>
            <w:r>
              <w:t>, Bolivien, Indien)</w:t>
            </w:r>
          </w:p>
        </w:tc>
        <w:tc>
          <w:tcPr>
            <w:tcW w:w="1551" w:type="dxa"/>
          </w:tcPr>
          <w:p w14:paraId="79101F59" w14:textId="77777777" w:rsidR="00E66563" w:rsidRDefault="00E66563" w:rsidP="00AF741A">
            <w:pPr>
              <w:pStyle w:val="Geo02Grundschrift1lb"/>
            </w:pPr>
            <w:r>
              <w:t>188-1, 230-1, 159-2</w:t>
            </w:r>
          </w:p>
        </w:tc>
      </w:tr>
    </w:tbl>
    <w:p w14:paraId="736C1E38" w14:textId="77777777" w:rsidR="006F0DFE" w:rsidRDefault="006F0DFE" w:rsidP="006F0DFE">
      <w:pPr>
        <w:pStyle w:val="Geo02Grundschrift1lb"/>
        <w:sectPr w:rsidR="006F0DFE" w:rsidSect="006F0DFE">
          <w:headerReference w:type="default" r:id="rId15"/>
          <w:footerReference w:type="default" r:id="rId16"/>
          <w:pgSz w:w="11906" w:h="16838" w:code="9"/>
          <w:pgMar w:top="907" w:right="1219" w:bottom="851" w:left="1219" w:header="624" w:footer="709" w:gutter="0"/>
          <w:cols w:space="284"/>
          <w:docGrid w:linePitch="360"/>
        </w:sectPr>
      </w:pPr>
    </w:p>
    <w:p w14:paraId="15D03C9D" w14:textId="77777777" w:rsidR="006F0DFE" w:rsidRDefault="006F0DFE" w:rsidP="0082161C">
      <w:pPr>
        <w:pStyle w:val="Geo01Titel"/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537"/>
        <w:gridCol w:w="1984"/>
        <w:gridCol w:w="1295"/>
        <w:gridCol w:w="3317"/>
        <w:gridCol w:w="1551"/>
      </w:tblGrid>
      <w:tr w:rsidR="006F0DFE" w14:paraId="1D2A7351" w14:textId="77777777" w:rsidTr="00AF741A">
        <w:tc>
          <w:tcPr>
            <w:tcW w:w="1557" w:type="dxa"/>
            <w:shd w:val="clear" w:color="auto" w:fill="CCCCCC"/>
          </w:tcPr>
          <w:p w14:paraId="70B206A8" w14:textId="77777777" w:rsidR="006F0DFE" w:rsidRPr="00AF741A" w:rsidRDefault="006F0DFE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Zeitbedarf</w:t>
            </w:r>
          </w:p>
          <w:p w14:paraId="78B66100" w14:textId="77777777" w:rsidR="006F0DFE" w:rsidRDefault="006F0DFE" w:rsidP="006F0DFE">
            <w:pPr>
              <w:pStyle w:val="Geo02Grundschrift1lb"/>
            </w:pPr>
            <w:r>
              <w:rPr>
                <w:b/>
                <w:bCs/>
              </w:rPr>
              <w:t>10–12</w:t>
            </w:r>
            <w:r w:rsidRPr="00AF741A">
              <w:rPr>
                <w:b/>
                <w:bCs/>
              </w:rPr>
              <w:t xml:space="preserve"> W</w:t>
            </w:r>
            <w:r w:rsidRPr="00AF741A">
              <w:rPr>
                <w:b/>
                <w:bCs/>
              </w:rPr>
              <w:t>o</w:t>
            </w:r>
            <w:r w:rsidRPr="00AF741A">
              <w:rPr>
                <w:b/>
                <w:bCs/>
              </w:rPr>
              <w:t>chen,</w:t>
            </w:r>
            <w:r w:rsidRPr="00AF741A">
              <w:rPr>
                <w:b/>
                <w:bCs/>
              </w:rPr>
              <w:br/>
              <w:t>mind. 2</w:t>
            </w:r>
            <w:r>
              <w:rPr>
                <w:b/>
                <w:bCs/>
              </w:rPr>
              <w:t>5 </w:t>
            </w:r>
            <w:proofErr w:type="spellStart"/>
            <w:r w:rsidRPr="00AF741A">
              <w:rPr>
                <w:b/>
                <w:bCs/>
              </w:rPr>
              <w:t>Ustd</w:t>
            </w:r>
            <w:proofErr w:type="spellEnd"/>
            <w:r w:rsidRPr="00AF741A">
              <w:rPr>
                <w:b/>
                <w:bCs/>
              </w:rPr>
              <w:t>.</w:t>
            </w:r>
          </w:p>
        </w:tc>
        <w:tc>
          <w:tcPr>
            <w:tcW w:w="1873" w:type="dxa"/>
            <w:shd w:val="clear" w:color="auto" w:fill="CCCCCC"/>
          </w:tcPr>
          <w:p w14:paraId="07B43484" w14:textId="77777777" w:rsidR="006F0DFE" w:rsidRPr="00AF741A" w:rsidRDefault="006F0DFE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Thematische Schwerpunkte</w:t>
            </w:r>
          </w:p>
        </w:tc>
        <w:tc>
          <w:tcPr>
            <w:tcW w:w="1295" w:type="dxa"/>
            <w:shd w:val="clear" w:color="auto" w:fill="CCCCCC"/>
          </w:tcPr>
          <w:p w14:paraId="274F54A4" w14:textId="77777777" w:rsidR="006F0DFE" w:rsidRPr="00AF741A" w:rsidRDefault="006F0DFE" w:rsidP="006F0DFE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 xml:space="preserve">Buchseiten </w:t>
            </w:r>
            <w:r>
              <w:rPr>
                <w:b/>
                <w:bCs/>
              </w:rPr>
              <w:t>192–229</w:t>
            </w:r>
          </w:p>
        </w:tc>
        <w:tc>
          <w:tcPr>
            <w:tcW w:w="3386" w:type="dxa"/>
            <w:shd w:val="clear" w:color="auto" w:fill="CCCCCC"/>
          </w:tcPr>
          <w:p w14:paraId="296EE342" w14:textId="77777777" w:rsidR="006F0DFE" w:rsidRPr="00AF741A" w:rsidRDefault="006F0DFE" w:rsidP="00AF741A">
            <w:pPr>
              <w:pStyle w:val="Geo02Grundschrift1lb"/>
              <w:rPr>
                <w:b/>
              </w:rPr>
            </w:pPr>
            <w:r w:rsidRPr="00AF741A">
              <w:rPr>
                <w:b/>
              </w:rPr>
              <w:t xml:space="preserve">Unterrichtseinheit </w:t>
            </w:r>
            <w:r>
              <w:rPr>
                <w:b/>
              </w:rPr>
              <w:t>6</w:t>
            </w:r>
            <w:r w:rsidRPr="00AF741A">
              <w:rPr>
                <w:b/>
              </w:rPr>
              <w:t>-</w:t>
            </w:r>
            <w:r>
              <w:rPr>
                <w:b/>
              </w:rPr>
              <w:t>2</w:t>
            </w:r>
            <w:r w:rsidRPr="00AF741A">
              <w:rPr>
                <w:b/>
              </w:rPr>
              <w:t>:</w:t>
            </w:r>
          </w:p>
          <w:p w14:paraId="1E111FFD" w14:textId="77777777" w:rsidR="006F0DFE" w:rsidRPr="00932763" w:rsidRDefault="006F0DFE" w:rsidP="006F0DFE">
            <w:pPr>
              <w:rPr>
                <w:b/>
                <w:sz w:val="19"/>
                <w:szCs w:val="19"/>
              </w:rPr>
            </w:pPr>
            <w:r>
              <w:rPr>
                <w:b/>
                <w:bCs/>
                <w:sz w:val="20"/>
                <w:szCs w:val="20"/>
              </w:rPr>
              <w:t>Urlaubs(t)räume: Wenn man eine Reise tut, was kann man dann erleben?</w:t>
            </w:r>
            <w:r w:rsidRPr="00AF741A">
              <w:rPr>
                <w:b/>
                <w:bCs/>
              </w:rPr>
              <w:br/>
            </w:r>
            <w:r w:rsidRPr="00932763">
              <w:rPr>
                <w:b/>
                <w:sz w:val="19"/>
                <w:szCs w:val="19"/>
              </w:rPr>
              <w:t>(Sequenzen)</w:t>
            </w:r>
          </w:p>
        </w:tc>
        <w:tc>
          <w:tcPr>
            <w:tcW w:w="1573" w:type="dxa"/>
            <w:shd w:val="clear" w:color="auto" w:fill="CCCCCC"/>
          </w:tcPr>
          <w:p w14:paraId="1204EB8E" w14:textId="77777777" w:rsidR="006F0DFE" w:rsidRPr="00AF741A" w:rsidRDefault="006F0DFE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 xml:space="preserve">Karten aus dem </w:t>
            </w:r>
            <w:proofErr w:type="spellStart"/>
            <w:r w:rsidRPr="00AF741A">
              <w:rPr>
                <w:b/>
                <w:bCs/>
              </w:rPr>
              <w:t>Diercke</w:t>
            </w:r>
            <w:proofErr w:type="spellEnd"/>
            <w:r w:rsidRPr="00AF741A">
              <w:rPr>
                <w:b/>
                <w:bCs/>
              </w:rPr>
              <w:t xml:space="preserve"> Drei </w:t>
            </w:r>
            <w:proofErr w:type="spellStart"/>
            <w:r w:rsidRPr="00AF741A">
              <w:rPr>
                <w:b/>
                <w:bCs/>
              </w:rPr>
              <w:t>Unive</w:t>
            </w:r>
            <w:r w:rsidRPr="00AF741A">
              <w:rPr>
                <w:b/>
                <w:bCs/>
              </w:rPr>
              <w:t>r</w:t>
            </w:r>
            <w:r w:rsidRPr="00AF741A">
              <w:rPr>
                <w:b/>
                <w:bCs/>
              </w:rPr>
              <w:t>sal</w:t>
            </w:r>
            <w:r>
              <w:rPr>
                <w:b/>
                <w:bCs/>
              </w:rPr>
              <w:softHyphen/>
            </w:r>
            <w:r w:rsidRPr="00AF741A">
              <w:rPr>
                <w:b/>
                <w:bCs/>
              </w:rPr>
              <w:t>atlas</w:t>
            </w:r>
            <w:proofErr w:type="spellEnd"/>
          </w:p>
          <w:p w14:paraId="61CD545E" w14:textId="77777777" w:rsidR="006F0DFE" w:rsidRDefault="006F0DFE" w:rsidP="00AF741A">
            <w:pPr>
              <w:pStyle w:val="Geo02Grundschrift1lb"/>
            </w:pPr>
            <w:r w:rsidRPr="00AF741A">
              <w:rPr>
                <w:b/>
                <w:bCs/>
              </w:rPr>
              <w:t>(ISBN 978-3-14-100870-8)</w:t>
            </w:r>
          </w:p>
        </w:tc>
      </w:tr>
      <w:tr w:rsidR="006F0DFE" w14:paraId="129CB164" w14:textId="77777777" w:rsidTr="00AF741A">
        <w:tc>
          <w:tcPr>
            <w:tcW w:w="1557" w:type="dxa"/>
          </w:tcPr>
          <w:p w14:paraId="0096A3C0" w14:textId="77777777" w:rsidR="006F0DFE" w:rsidRDefault="006F0DFE" w:rsidP="006F0DFE">
            <w:pPr>
              <w:pStyle w:val="Geo02Grundschrift1lb"/>
            </w:pPr>
            <w:r>
              <w:t>ca. 1</w:t>
            </w:r>
          </w:p>
        </w:tc>
        <w:tc>
          <w:tcPr>
            <w:tcW w:w="1873" w:type="dxa"/>
          </w:tcPr>
          <w:p w14:paraId="2E14AE81" w14:textId="77777777" w:rsidR="006F0DFE" w:rsidRPr="00BD4BE3" w:rsidRDefault="006F0DFE" w:rsidP="006F0DFE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b/>
                <w:bCs/>
                <w:color w:val="000000"/>
                <w:sz w:val="20"/>
                <w:szCs w:val="20"/>
                <w:lang w:eastAsia="ja-JP"/>
              </w:rPr>
            </w:pP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Orientieren in </w:t>
            </w:r>
            <w:r w:rsidRPr="00BD4BE3">
              <w:rPr>
                <w:rFonts w:eastAsiaTheme="minorEastAsia" w:cs="Arial"/>
                <w:b/>
                <w:bCs/>
                <w:color w:val="000000"/>
                <w:sz w:val="20"/>
                <w:szCs w:val="20"/>
                <w:lang w:eastAsia="ja-JP"/>
              </w:rPr>
              <w:t>E</w:t>
            </w:r>
            <w:r w:rsidRPr="00BD4BE3">
              <w:rPr>
                <w:rFonts w:eastAsiaTheme="minorEastAsia" w:cs="Arial"/>
                <w:b/>
                <w:bCs/>
                <w:color w:val="000000"/>
                <w:sz w:val="20"/>
                <w:szCs w:val="20"/>
                <w:lang w:eastAsia="ja-JP"/>
              </w:rPr>
              <w:t>u</w:t>
            </w:r>
            <w:r w:rsidRPr="00BD4BE3">
              <w:rPr>
                <w:rFonts w:eastAsiaTheme="minorEastAsia" w:cs="Arial"/>
                <w:b/>
                <w:bCs/>
                <w:color w:val="000000"/>
                <w:sz w:val="20"/>
                <w:szCs w:val="20"/>
                <w:lang w:eastAsia="ja-JP"/>
              </w:rPr>
              <w:t xml:space="preserve">ropa 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und der </w:t>
            </w:r>
            <w:r w:rsidRPr="00BD4BE3">
              <w:rPr>
                <w:rFonts w:eastAsiaTheme="minorEastAsia" w:cs="Arial"/>
                <w:b/>
                <w:bCs/>
                <w:color w:val="000000"/>
                <w:sz w:val="20"/>
                <w:szCs w:val="20"/>
                <w:lang w:eastAsia="ja-JP"/>
              </w:rPr>
              <w:t xml:space="preserve">Welt </w:t>
            </w:r>
          </w:p>
          <w:p w14:paraId="6A7755B7" w14:textId="77777777" w:rsidR="006F0DFE" w:rsidRPr="00BD4BE3" w:rsidRDefault="006F0DFE" w:rsidP="006F0DFE">
            <w:pPr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</w:pPr>
          </w:p>
        </w:tc>
        <w:tc>
          <w:tcPr>
            <w:tcW w:w="1295" w:type="dxa"/>
          </w:tcPr>
          <w:p w14:paraId="7F20446D" w14:textId="77777777" w:rsidR="006F0DFE" w:rsidRDefault="006F0DFE" w:rsidP="00AF741A">
            <w:pPr>
              <w:pStyle w:val="Geo02Grundschrift1lb"/>
            </w:pPr>
            <w:r>
              <w:t>192</w:t>
            </w:r>
          </w:p>
          <w:p w14:paraId="13EE042F" w14:textId="77777777" w:rsidR="006F0DFE" w:rsidRDefault="006F0DFE" w:rsidP="00AF741A">
            <w:pPr>
              <w:pStyle w:val="Geo02Grundschrift1lb"/>
            </w:pPr>
            <w:r>
              <w:t>194</w:t>
            </w:r>
          </w:p>
        </w:tc>
        <w:tc>
          <w:tcPr>
            <w:tcW w:w="3386" w:type="dxa"/>
          </w:tcPr>
          <w:p w14:paraId="2D2338D8" w14:textId="77777777" w:rsidR="006F0DFE" w:rsidRPr="0008195B" w:rsidRDefault="006F0DFE" w:rsidP="006F0DFE">
            <w:pPr>
              <w:pStyle w:val="Geo02Grundschrift1lb"/>
              <w:numPr>
                <w:ilvl w:val="0"/>
                <w:numId w:val="6"/>
              </w:numPr>
              <w:rPr>
                <w:b/>
              </w:rPr>
            </w:pPr>
            <w:r w:rsidRPr="0008195B">
              <w:rPr>
                <w:b/>
              </w:rPr>
              <w:t>Einführung</w:t>
            </w:r>
          </w:p>
          <w:p w14:paraId="3B489208" w14:textId="77777777" w:rsidR="006F0DFE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r>
              <w:t>Frageentwicklung</w:t>
            </w:r>
          </w:p>
        </w:tc>
        <w:tc>
          <w:tcPr>
            <w:tcW w:w="1573" w:type="dxa"/>
          </w:tcPr>
          <w:p w14:paraId="6A171565" w14:textId="77777777" w:rsidR="006F0DFE" w:rsidRDefault="006F0DFE" w:rsidP="00AF741A">
            <w:pPr>
              <w:pStyle w:val="Geo02Grundschrift1lb"/>
            </w:pPr>
          </w:p>
        </w:tc>
      </w:tr>
      <w:tr w:rsidR="006F0DFE" w14:paraId="74A0122E" w14:textId="77777777" w:rsidTr="00AF741A">
        <w:tc>
          <w:tcPr>
            <w:tcW w:w="1557" w:type="dxa"/>
          </w:tcPr>
          <w:p w14:paraId="204DF9CF" w14:textId="77777777" w:rsidR="006F0DFE" w:rsidRDefault="006F0DFE" w:rsidP="006F0DFE">
            <w:pPr>
              <w:pStyle w:val="Geo02Grundschrift1lb"/>
            </w:pPr>
            <w:r>
              <w:t>ca. 2</w:t>
            </w:r>
          </w:p>
        </w:tc>
        <w:tc>
          <w:tcPr>
            <w:tcW w:w="1873" w:type="dxa"/>
          </w:tcPr>
          <w:p w14:paraId="6A7541AE" w14:textId="77777777" w:rsidR="006F0DFE" w:rsidRPr="00BD4BE3" w:rsidRDefault="006F0DFE" w:rsidP="006F0DFE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Umgang mit dem Atlas (Gradnetz der Erde, Großlan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d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schaften) </w:t>
            </w:r>
          </w:p>
          <w:p w14:paraId="2F6594FE" w14:textId="77777777" w:rsidR="006F0DFE" w:rsidRPr="00BD4BE3" w:rsidRDefault="006F0DFE" w:rsidP="006F0DFE">
            <w:pPr>
              <w:pStyle w:val="Geo02Grundschrift1lb"/>
            </w:pPr>
          </w:p>
        </w:tc>
        <w:tc>
          <w:tcPr>
            <w:tcW w:w="1295" w:type="dxa"/>
          </w:tcPr>
          <w:p w14:paraId="67119383" w14:textId="77777777" w:rsidR="006F0DFE" w:rsidRDefault="006F0DFE" w:rsidP="00AF741A">
            <w:pPr>
              <w:pStyle w:val="Geo02Grundschrift1lb"/>
            </w:pPr>
            <w:r>
              <w:t>196</w:t>
            </w:r>
          </w:p>
        </w:tc>
        <w:tc>
          <w:tcPr>
            <w:tcW w:w="3386" w:type="dxa"/>
          </w:tcPr>
          <w:p w14:paraId="2854EE1F" w14:textId="77777777" w:rsidR="006F0DFE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r w:rsidRPr="00BD4BE3">
              <w:t>Grundlagen des Reisens</w:t>
            </w:r>
          </w:p>
        </w:tc>
        <w:tc>
          <w:tcPr>
            <w:tcW w:w="1573" w:type="dxa"/>
          </w:tcPr>
          <w:p w14:paraId="5D3FD375" w14:textId="77777777" w:rsidR="006F0DFE" w:rsidRDefault="006F0DFE" w:rsidP="006F0DFE">
            <w:pPr>
              <w:pStyle w:val="Geo02Grundschrift1lb"/>
            </w:pPr>
            <w:r>
              <w:t>48-1</w:t>
            </w:r>
          </w:p>
        </w:tc>
      </w:tr>
      <w:tr w:rsidR="006F0DFE" w14:paraId="269BEC6A" w14:textId="77777777" w:rsidTr="00AF741A">
        <w:tc>
          <w:tcPr>
            <w:tcW w:w="1557" w:type="dxa"/>
          </w:tcPr>
          <w:p w14:paraId="3BE67761" w14:textId="77777777" w:rsidR="006F0DFE" w:rsidRDefault="006F0DFE" w:rsidP="006F0DFE">
            <w:pPr>
              <w:pStyle w:val="Geo02Grundschrift1lb"/>
            </w:pPr>
            <w:r>
              <w:t>ca. 12</w:t>
            </w:r>
          </w:p>
        </w:tc>
        <w:tc>
          <w:tcPr>
            <w:tcW w:w="1873" w:type="dxa"/>
          </w:tcPr>
          <w:p w14:paraId="137EAA12" w14:textId="77777777" w:rsidR="006F0DFE" w:rsidRPr="00BD4BE3" w:rsidRDefault="006F0DFE" w:rsidP="006F0DFE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b/>
                <w:bCs/>
                <w:color w:val="000000"/>
                <w:sz w:val="20"/>
                <w:szCs w:val="20"/>
                <w:lang w:eastAsia="ja-JP"/>
              </w:rPr>
            </w:pP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Besondere </w:t>
            </w:r>
            <w:r w:rsidRPr="00BD4BE3">
              <w:rPr>
                <w:rFonts w:eastAsiaTheme="minorEastAsia" w:cs="Arial"/>
                <w:b/>
                <w:bCs/>
                <w:color w:val="000000"/>
                <w:sz w:val="20"/>
                <w:szCs w:val="20"/>
                <w:lang w:eastAsia="ja-JP"/>
              </w:rPr>
              <w:t xml:space="preserve">Schutzgebiete </w:t>
            </w:r>
          </w:p>
          <w:p w14:paraId="7D4F223E" w14:textId="77777777" w:rsidR="006F0DFE" w:rsidRPr="00BD4BE3" w:rsidRDefault="006F0DFE" w:rsidP="006F0DFE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Landschaft- und Naturschutz (z. B. Wattenmeer, Great </w:t>
            </w:r>
            <w:proofErr w:type="spellStart"/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Barrier-Reef</w:t>
            </w:r>
            <w:proofErr w:type="spellEnd"/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, Am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a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zonien, Yellowst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o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ne)</w:t>
            </w:r>
          </w:p>
          <w:p w14:paraId="5FE19D15" w14:textId="77777777" w:rsidR="006F0DFE" w:rsidRPr="00BD4BE3" w:rsidRDefault="006F0DFE" w:rsidP="006F0DF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Heim-/Fernweh </w:t>
            </w:r>
          </w:p>
        </w:tc>
        <w:tc>
          <w:tcPr>
            <w:tcW w:w="1295" w:type="dxa"/>
          </w:tcPr>
          <w:p w14:paraId="6D541282" w14:textId="77777777" w:rsidR="006F0DFE" w:rsidRDefault="006F0DFE" w:rsidP="00AF741A">
            <w:pPr>
              <w:pStyle w:val="Geo02Grundschrift1lb"/>
            </w:pPr>
            <w:r>
              <w:t>204</w:t>
            </w:r>
          </w:p>
          <w:p w14:paraId="4D56E3EF" w14:textId="77777777" w:rsidR="006F0DFE" w:rsidRDefault="006F0DFE" w:rsidP="00AF741A">
            <w:pPr>
              <w:pStyle w:val="Geo02Grundschrift1lb"/>
            </w:pPr>
            <w:r>
              <w:t>206</w:t>
            </w:r>
          </w:p>
          <w:p w14:paraId="19733872" w14:textId="77777777" w:rsidR="006F0DFE" w:rsidRDefault="006F0DFE" w:rsidP="00AF741A">
            <w:pPr>
              <w:pStyle w:val="Geo02Grundschrift1lb"/>
            </w:pPr>
          </w:p>
          <w:p w14:paraId="7449211D" w14:textId="77777777" w:rsidR="006F0DFE" w:rsidRDefault="006F0DFE" w:rsidP="00AF741A">
            <w:pPr>
              <w:pStyle w:val="Geo02Grundschrift1lb"/>
            </w:pPr>
            <w:r>
              <w:t>208</w:t>
            </w:r>
          </w:p>
          <w:p w14:paraId="34883C1D" w14:textId="77777777" w:rsidR="006F0DFE" w:rsidRDefault="006F0DFE" w:rsidP="00AF741A">
            <w:pPr>
              <w:pStyle w:val="Geo02Grundschrift1lb"/>
            </w:pPr>
            <w:r>
              <w:t>210</w:t>
            </w:r>
          </w:p>
          <w:p w14:paraId="6976F1A2" w14:textId="77777777" w:rsidR="006F0DFE" w:rsidRDefault="006F0DFE" w:rsidP="00AF741A">
            <w:pPr>
              <w:pStyle w:val="Geo02Grundschrift1lb"/>
            </w:pPr>
            <w:r>
              <w:t>212</w:t>
            </w:r>
          </w:p>
          <w:p w14:paraId="1320D089" w14:textId="77777777" w:rsidR="006F0DFE" w:rsidRDefault="006F0DFE" w:rsidP="00AF741A">
            <w:pPr>
              <w:pStyle w:val="Geo02Grundschrift1lb"/>
            </w:pPr>
          </w:p>
          <w:p w14:paraId="6CECD4D5" w14:textId="77777777" w:rsidR="006F0DFE" w:rsidRDefault="006F0DFE" w:rsidP="00AF741A">
            <w:pPr>
              <w:pStyle w:val="Geo02Grundschrift1lb"/>
            </w:pPr>
            <w:r>
              <w:t>220</w:t>
            </w:r>
          </w:p>
        </w:tc>
        <w:tc>
          <w:tcPr>
            <w:tcW w:w="3386" w:type="dxa"/>
          </w:tcPr>
          <w:p w14:paraId="54ADF101" w14:textId="77777777" w:rsidR="006F0DFE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proofErr w:type="spellStart"/>
            <w:r>
              <w:t>Watt’n</w:t>
            </w:r>
            <w:proofErr w:type="spellEnd"/>
            <w:r>
              <w:t xml:space="preserve"> hier los?</w:t>
            </w:r>
          </w:p>
          <w:p w14:paraId="3003967F" w14:textId="77777777" w:rsidR="006F0DFE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r>
              <w:t>Veränderungen durch Touri</w:t>
            </w:r>
            <w:r>
              <w:t>s</w:t>
            </w:r>
            <w:r>
              <w:t>mus</w:t>
            </w:r>
          </w:p>
          <w:p w14:paraId="14B14587" w14:textId="77777777" w:rsidR="006F0DFE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r>
              <w:t>Fokus: Sanfter Tourismus</w:t>
            </w:r>
          </w:p>
          <w:p w14:paraId="6FC51924" w14:textId="77777777" w:rsidR="006F0DFE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r>
              <w:t xml:space="preserve">Das Reiseziel Alpen </w:t>
            </w:r>
          </w:p>
          <w:p w14:paraId="776276C1" w14:textId="77777777" w:rsidR="006F0DFE" w:rsidRPr="00862599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r w:rsidRPr="00862599">
              <w:t>Die Alpen, ein Reiseziel für die Massen?</w:t>
            </w:r>
          </w:p>
          <w:p w14:paraId="1772D3E9" w14:textId="77777777" w:rsidR="006F0DFE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r>
              <w:t>Fokus: Wir entdecken die Welt!</w:t>
            </w:r>
          </w:p>
        </w:tc>
        <w:tc>
          <w:tcPr>
            <w:tcW w:w="1573" w:type="dxa"/>
          </w:tcPr>
          <w:p w14:paraId="2B38469F" w14:textId="77777777" w:rsidR="006F0DFE" w:rsidRDefault="006F0DFE" w:rsidP="006F0DFE">
            <w:pPr>
              <w:pStyle w:val="Geo02Grundschrift1lb"/>
            </w:pPr>
            <w:r>
              <w:t>92-1, 93-1, 93-2, 93-3</w:t>
            </w:r>
          </w:p>
          <w:p w14:paraId="28FA0559" w14:textId="77777777" w:rsidR="006F0DFE" w:rsidRDefault="006F0DFE" w:rsidP="006F0DFE">
            <w:pPr>
              <w:pStyle w:val="Geo02Grundschrift1lb"/>
            </w:pPr>
          </w:p>
          <w:p w14:paraId="1AABFB08" w14:textId="77777777" w:rsidR="006F0DFE" w:rsidRDefault="006F0DFE" w:rsidP="006F0DFE">
            <w:pPr>
              <w:pStyle w:val="Geo02Grundschrift1lb"/>
            </w:pPr>
          </w:p>
          <w:p w14:paraId="52CA1143" w14:textId="77777777" w:rsidR="006F0DFE" w:rsidRDefault="006F0DFE" w:rsidP="006F0DFE">
            <w:pPr>
              <w:pStyle w:val="Geo02Grundschrift1lb"/>
            </w:pPr>
            <w:r>
              <w:t>94-1</w:t>
            </w:r>
          </w:p>
          <w:p w14:paraId="2D050963" w14:textId="77777777" w:rsidR="006F0DFE" w:rsidRDefault="006F0DFE" w:rsidP="006F0DFE">
            <w:pPr>
              <w:pStyle w:val="Geo02Grundschrift1lb"/>
            </w:pPr>
          </w:p>
          <w:p w14:paraId="3545F0D5" w14:textId="77777777" w:rsidR="006F0DFE" w:rsidRDefault="006F0DFE" w:rsidP="006F0DFE">
            <w:pPr>
              <w:pStyle w:val="Geo02Grundschrift1lb"/>
            </w:pPr>
          </w:p>
          <w:p w14:paraId="5734FB5C" w14:textId="77777777" w:rsidR="006F0DFE" w:rsidRDefault="006F0DFE" w:rsidP="006F0DFE">
            <w:pPr>
              <w:pStyle w:val="Geo02Grundschrift1lb"/>
            </w:pPr>
            <w:r>
              <w:t>48-1</w:t>
            </w:r>
          </w:p>
        </w:tc>
      </w:tr>
      <w:tr w:rsidR="006F0DFE" w14:paraId="1C62D015" w14:textId="77777777" w:rsidTr="00AF741A">
        <w:tc>
          <w:tcPr>
            <w:tcW w:w="1557" w:type="dxa"/>
          </w:tcPr>
          <w:p w14:paraId="46C958E0" w14:textId="77777777" w:rsidR="006F0DFE" w:rsidRDefault="006F0DFE" w:rsidP="006F0DFE">
            <w:pPr>
              <w:pStyle w:val="Geo02Grundschrift1lb"/>
            </w:pPr>
            <w:r>
              <w:t>ca. 2</w:t>
            </w:r>
          </w:p>
        </w:tc>
        <w:tc>
          <w:tcPr>
            <w:tcW w:w="1873" w:type="dxa"/>
          </w:tcPr>
          <w:p w14:paraId="35637652" w14:textId="77777777" w:rsidR="006F0DFE" w:rsidRPr="00BD4BE3" w:rsidRDefault="006F0DFE" w:rsidP="006F0DFE">
            <w:pPr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</w:pPr>
            <w:r w:rsidRPr="00BD4BE3"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  <w:t>Mobilität</w:t>
            </w:r>
          </w:p>
          <w:p w14:paraId="43BF05AD" w14:textId="77777777" w:rsidR="006F0DFE" w:rsidRPr="00BD4BE3" w:rsidRDefault="006F0DFE" w:rsidP="006F0DFE">
            <w:pPr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</w:pPr>
            <w:r w:rsidRPr="00BD4BE3"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  <w:t>Transportmittel</w:t>
            </w:r>
          </w:p>
          <w:p w14:paraId="1249882E" w14:textId="77777777" w:rsidR="006F0DFE" w:rsidRPr="00BD4BE3" w:rsidRDefault="006F0DFE" w:rsidP="006F0DF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95" w:type="dxa"/>
          </w:tcPr>
          <w:p w14:paraId="29FA0762" w14:textId="77777777" w:rsidR="006F0DFE" w:rsidRDefault="006F0DFE" w:rsidP="00AF741A">
            <w:pPr>
              <w:pStyle w:val="Geo02Grundschrift1lb"/>
            </w:pPr>
            <w:r>
              <w:t>198</w:t>
            </w:r>
          </w:p>
        </w:tc>
        <w:tc>
          <w:tcPr>
            <w:tcW w:w="3386" w:type="dxa"/>
          </w:tcPr>
          <w:p w14:paraId="77F9F6B1" w14:textId="77777777" w:rsidR="006F0DFE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r w:rsidRPr="00BD4BE3">
              <w:t>Reisen früher, heute und mo</w:t>
            </w:r>
            <w:r w:rsidRPr="00BD4BE3">
              <w:t>r</w:t>
            </w:r>
            <w:r w:rsidRPr="00BD4BE3">
              <w:t>gen</w:t>
            </w:r>
          </w:p>
        </w:tc>
        <w:tc>
          <w:tcPr>
            <w:tcW w:w="1573" w:type="dxa"/>
          </w:tcPr>
          <w:p w14:paraId="4B79D811" w14:textId="77777777" w:rsidR="006F0DFE" w:rsidRDefault="006F0DFE" w:rsidP="006F0DFE">
            <w:pPr>
              <w:pStyle w:val="Geo02Grundschrift1lb"/>
            </w:pPr>
            <w:r>
              <w:t>48-1, 120-1</w:t>
            </w:r>
          </w:p>
        </w:tc>
      </w:tr>
      <w:tr w:rsidR="006F0DFE" w14:paraId="6154D2D0" w14:textId="77777777" w:rsidTr="00AF741A">
        <w:tc>
          <w:tcPr>
            <w:tcW w:w="1557" w:type="dxa"/>
          </w:tcPr>
          <w:p w14:paraId="15D5692F" w14:textId="77777777" w:rsidR="006F0DFE" w:rsidRDefault="006F0DFE" w:rsidP="006F0DFE">
            <w:pPr>
              <w:pStyle w:val="Geo02Grundschrift1lb"/>
            </w:pPr>
            <w:r>
              <w:t>ca. 10</w:t>
            </w:r>
          </w:p>
        </w:tc>
        <w:tc>
          <w:tcPr>
            <w:tcW w:w="1873" w:type="dxa"/>
          </w:tcPr>
          <w:p w14:paraId="3730E25A" w14:textId="77777777" w:rsidR="006F0DFE" w:rsidRPr="00BD4BE3" w:rsidRDefault="006F0DFE" w:rsidP="006F0DFE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  <w:r w:rsidRPr="00BD4BE3">
              <w:rPr>
                <w:rFonts w:eastAsiaTheme="minorEastAsia" w:cs="Arial"/>
                <w:b/>
                <w:bCs/>
                <w:color w:val="000000"/>
                <w:sz w:val="20"/>
                <w:szCs w:val="20"/>
                <w:lang w:eastAsia="ja-JP"/>
              </w:rPr>
              <w:t xml:space="preserve">Tourismusformen </w:t>
            </w:r>
          </w:p>
          <w:p w14:paraId="69686BF6" w14:textId="77777777" w:rsidR="006F0DFE" w:rsidRPr="00BD4BE3" w:rsidRDefault="006F0DFE" w:rsidP="006F0DFE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(Pauschal-, Indiv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i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dualtourismus, sanfter Tourismus, Massentourismus) </w:t>
            </w:r>
          </w:p>
          <w:p w14:paraId="6602B154" w14:textId="77777777" w:rsidR="006F0DFE" w:rsidRPr="00BD4BE3" w:rsidRDefault="006F0DFE" w:rsidP="006F0DFE">
            <w:pPr>
              <w:pStyle w:val="Geo02Grundschrift1lb"/>
            </w:pPr>
          </w:p>
        </w:tc>
        <w:tc>
          <w:tcPr>
            <w:tcW w:w="1295" w:type="dxa"/>
          </w:tcPr>
          <w:p w14:paraId="1059D21D" w14:textId="77777777" w:rsidR="006F0DFE" w:rsidRDefault="006F0DFE" w:rsidP="00AF741A">
            <w:pPr>
              <w:pStyle w:val="Geo02Grundschrift1lb"/>
            </w:pPr>
            <w:r>
              <w:t>200</w:t>
            </w:r>
          </w:p>
          <w:p w14:paraId="60DE59E8" w14:textId="77777777" w:rsidR="006F0DFE" w:rsidRDefault="006F0DFE" w:rsidP="00AF741A">
            <w:pPr>
              <w:pStyle w:val="Geo02Grundschrift1lb"/>
            </w:pPr>
          </w:p>
          <w:p w14:paraId="4D2BFC09" w14:textId="77777777" w:rsidR="006F0DFE" w:rsidRDefault="006F0DFE" w:rsidP="00AF741A">
            <w:pPr>
              <w:pStyle w:val="Geo02Grundschrift1lb"/>
            </w:pPr>
          </w:p>
          <w:p w14:paraId="2B70CE8C" w14:textId="77777777" w:rsidR="006F0DFE" w:rsidRDefault="006F0DFE" w:rsidP="00AF741A">
            <w:pPr>
              <w:pStyle w:val="Geo02Grundschrift1lb"/>
            </w:pPr>
            <w:r>
              <w:t>202</w:t>
            </w:r>
          </w:p>
          <w:p w14:paraId="21B08C34" w14:textId="77777777" w:rsidR="006F0DFE" w:rsidRDefault="006F0DFE" w:rsidP="00AF741A">
            <w:pPr>
              <w:pStyle w:val="Geo02Grundschrift1lb"/>
            </w:pPr>
            <w:r>
              <w:t>214</w:t>
            </w:r>
          </w:p>
          <w:p w14:paraId="0CFF7B57" w14:textId="77777777" w:rsidR="006F0DFE" w:rsidRDefault="006F0DFE" w:rsidP="00AF741A">
            <w:pPr>
              <w:pStyle w:val="Geo02Grundschrift1lb"/>
            </w:pPr>
          </w:p>
          <w:p w14:paraId="402B60EB" w14:textId="77777777" w:rsidR="006F0DFE" w:rsidRDefault="006F0DFE" w:rsidP="00AF741A">
            <w:pPr>
              <w:pStyle w:val="Geo02Grundschrift1lb"/>
            </w:pPr>
            <w:r>
              <w:t>216</w:t>
            </w:r>
          </w:p>
          <w:p w14:paraId="5B31E692" w14:textId="77777777" w:rsidR="006F0DFE" w:rsidRDefault="006F0DFE" w:rsidP="00AF741A">
            <w:pPr>
              <w:pStyle w:val="Geo02Grundschrift1lb"/>
            </w:pPr>
          </w:p>
          <w:p w14:paraId="246748A8" w14:textId="77777777" w:rsidR="006F0DFE" w:rsidRDefault="006F0DFE" w:rsidP="00AF741A">
            <w:pPr>
              <w:pStyle w:val="Geo02Grundschrift1lb"/>
            </w:pPr>
            <w:r>
              <w:t>222</w:t>
            </w:r>
          </w:p>
        </w:tc>
        <w:tc>
          <w:tcPr>
            <w:tcW w:w="3386" w:type="dxa"/>
          </w:tcPr>
          <w:p w14:paraId="295B11CD" w14:textId="77777777" w:rsidR="006F0DFE" w:rsidRPr="00BD4BE3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r w:rsidRPr="00BD4BE3">
              <w:t>Fokus: Deutschland macht Urlaub</w:t>
            </w:r>
          </w:p>
          <w:p w14:paraId="25C6A4DD" w14:textId="77777777" w:rsidR="006F0DFE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r>
              <w:t>Methode: Diagramme lesen</w:t>
            </w:r>
          </w:p>
          <w:p w14:paraId="50AF7F63" w14:textId="77777777" w:rsidR="006F0DFE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r>
              <w:t>Die Vielfalt des Reisens heute</w:t>
            </w:r>
          </w:p>
          <w:p w14:paraId="77B6CF47" w14:textId="77777777" w:rsidR="006F0DFE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r w:rsidRPr="00A60A2E">
              <w:t>Der Süden Europas als Reis</w:t>
            </w:r>
            <w:r w:rsidRPr="00A60A2E">
              <w:t>e</w:t>
            </w:r>
            <w:r w:rsidRPr="00A60A2E">
              <w:t>ziel</w:t>
            </w:r>
          </w:p>
          <w:p w14:paraId="3B3AE096" w14:textId="77777777" w:rsidR="006F0DFE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r w:rsidRPr="00A60A2E">
              <w:t>Mallorca, die Lieblingsinsel der Deutschen</w:t>
            </w:r>
          </w:p>
          <w:p w14:paraId="5CC6B5D4" w14:textId="77777777" w:rsidR="006F0DFE" w:rsidRDefault="006F0DFE" w:rsidP="006F0DFE">
            <w:pPr>
              <w:pStyle w:val="Geo02Grundschrift1lb"/>
              <w:numPr>
                <w:ilvl w:val="0"/>
                <w:numId w:val="6"/>
              </w:numPr>
            </w:pPr>
            <w:r>
              <w:t>Urlaub vor der Haustür</w:t>
            </w:r>
          </w:p>
        </w:tc>
        <w:tc>
          <w:tcPr>
            <w:tcW w:w="1573" w:type="dxa"/>
          </w:tcPr>
          <w:p w14:paraId="4E3A6FF7" w14:textId="77777777" w:rsidR="006F0DFE" w:rsidRDefault="006F0DFE" w:rsidP="00AF741A">
            <w:pPr>
              <w:pStyle w:val="Geo02Grundschrift1lb"/>
            </w:pPr>
          </w:p>
          <w:p w14:paraId="32E62A6D" w14:textId="77777777" w:rsidR="006F0DFE" w:rsidRDefault="006F0DFE" w:rsidP="00AF741A">
            <w:pPr>
              <w:pStyle w:val="Geo02Grundschrift1lb"/>
            </w:pPr>
          </w:p>
          <w:p w14:paraId="42F66D51" w14:textId="77777777" w:rsidR="006F0DFE" w:rsidRDefault="006F0DFE" w:rsidP="00AF741A">
            <w:pPr>
              <w:pStyle w:val="Geo02Grundschrift1lb"/>
            </w:pPr>
          </w:p>
          <w:p w14:paraId="02CC8E7A" w14:textId="77777777" w:rsidR="006F0DFE" w:rsidRDefault="006F0DFE" w:rsidP="00AF741A">
            <w:pPr>
              <w:pStyle w:val="Geo02Grundschrift1lb"/>
            </w:pPr>
          </w:p>
          <w:p w14:paraId="7C828DD2" w14:textId="77777777" w:rsidR="006F0DFE" w:rsidRDefault="006F0DFE" w:rsidP="00AF741A">
            <w:pPr>
              <w:pStyle w:val="Geo02Grundschrift1lb"/>
            </w:pPr>
            <w:r>
              <w:t>144-1</w:t>
            </w:r>
          </w:p>
          <w:p w14:paraId="3787B7A3" w14:textId="77777777" w:rsidR="006F0DFE" w:rsidRDefault="006F0DFE" w:rsidP="00AF741A">
            <w:pPr>
              <w:pStyle w:val="Geo02Grundschrift1lb"/>
            </w:pPr>
          </w:p>
          <w:p w14:paraId="6C9CCCD7" w14:textId="77777777" w:rsidR="006F0DFE" w:rsidRDefault="006F0DFE" w:rsidP="00AF741A">
            <w:pPr>
              <w:pStyle w:val="Geo02Grundschrift1lb"/>
            </w:pPr>
            <w:r>
              <w:t>121-2, 121-3</w:t>
            </w:r>
          </w:p>
          <w:p w14:paraId="566B5222" w14:textId="77777777" w:rsidR="006F0DFE" w:rsidRDefault="006F0DFE" w:rsidP="00AF741A">
            <w:pPr>
              <w:pStyle w:val="Geo02Grundschrift1lb"/>
            </w:pPr>
          </w:p>
          <w:p w14:paraId="6E3AD045" w14:textId="77777777" w:rsidR="006F0DFE" w:rsidRDefault="006F0DFE" w:rsidP="00AF741A">
            <w:pPr>
              <w:pStyle w:val="Geo02Grundschrift1lb"/>
            </w:pPr>
            <w:r>
              <w:t>92-1</w:t>
            </w:r>
          </w:p>
        </w:tc>
      </w:tr>
      <w:tr w:rsidR="006F0DFE" w14:paraId="7DDD8B4E" w14:textId="77777777" w:rsidTr="00AF741A">
        <w:tc>
          <w:tcPr>
            <w:tcW w:w="1557" w:type="dxa"/>
          </w:tcPr>
          <w:p w14:paraId="0E285733" w14:textId="77777777" w:rsidR="006F0DFE" w:rsidRDefault="006F0DFE" w:rsidP="00AF741A">
            <w:pPr>
              <w:pStyle w:val="Geo02Grundschrift1lb"/>
            </w:pPr>
            <w:r>
              <w:t>ca. 6</w:t>
            </w:r>
          </w:p>
        </w:tc>
        <w:tc>
          <w:tcPr>
            <w:tcW w:w="1873" w:type="dxa"/>
          </w:tcPr>
          <w:p w14:paraId="3CA5E6A4" w14:textId="77777777" w:rsidR="006F0DFE" w:rsidRPr="00BD4BE3" w:rsidRDefault="006F0DFE" w:rsidP="006F0DFE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Jugendfreizeiten </w:t>
            </w:r>
          </w:p>
          <w:p w14:paraId="438DF460" w14:textId="77777777" w:rsidR="006F0DFE" w:rsidRPr="00BD4BE3" w:rsidRDefault="006F0DFE" w:rsidP="006F0DFE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b/>
                <w:bCs/>
                <w:color w:val="000000"/>
                <w:sz w:val="20"/>
                <w:szCs w:val="20"/>
                <w:lang w:eastAsia="ja-JP"/>
              </w:rPr>
            </w:pPr>
            <w:proofErr w:type="spellStart"/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Kriteriengeleitete</w:t>
            </w:r>
            <w:proofErr w:type="spellEnd"/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 Planung oder Ev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a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luation einer Kla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s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senfahrt </w:t>
            </w:r>
          </w:p>
        </w:tc>
        <w:tc>
          <w:tcPr>
            <w:tcW w:w="1295" w:type="dxa"/>
          </w:tcPr>
          <w:p w14:paraId="37E4D5B3" w14:textId="77777777" w:rsidR="006F0DFE" w:rsidRDefault="006F0DFE" w:rsidP="00AF741A">
            <w:pPr>
              <w:pStyle w:val="Geo02Grundschrift1lb"/>
            </w:pPr>
            <w:r>
              <w:t>218</w:t>
            </w:r>
          </w:p>
          <w:p w14:paraId="60E71129" w14:textId="77777777" w:rsidR="006F0DFE" w:rsidRDefault="006F0DFE" w:rsidP="00AF741A">
            <w:pPr>
              <w:pStyle w:val="Geo02Grundschrift1lb"/>
            </w:pPr>
          </w:p>
          <w:p w14:paraId="1B8A49A2" w14:textId="77777777" w:rsidR="006F0DFE" w:rsidRDefault="006F0DFE" w:rsidP="00AF741A">
            <w:pPr>
              <w:pStyle w:val="Geo02Grundschrift1lb"/>
            </w:pPr>
            <w:r>
              <w:t>219</w:t>
            </w:r>
          </w:p>
          <w:p w14:paraId="2337895F" w14:textId="77777777" w:rsidR="006F0DFE" w:rsidRDefault="006F0DFE" w:rsidP="00AF741A">
            <w:pPr>
              <w:pStyle w:val="Geo02Grundschrift1lb"/>
            </w:pPr>
            <w:r>
              <w:t>224</w:t>
            </w:r>
          </w:p>
        </w:tc>
        <w:tc>
          <w:tcPr>
            <w:tcW w:w="3386" w:type="dxa"/>
          </w:tcPr>
          <w:p w14:paraId="249DB9DC" w14:textId="77777777" w:rsidR="006F0DFE" w:rsidRDefault="006F0DFE" w:rsidP="006F0DFE">
            <w:pPr>
              <w:pStyle w:val="Geo02Grundschrift1lb"/>
              <w:numPr>
                <w:ilvl w:val="0"/>
                <w:numId w:val="5"/>
              </w:numPr>
            </w:pPr>
            <w:r w:rsidRPr="00A60A2E">
              <w:t>Fokus</w:t>
            </w:r>
            <w:r>
              <w:t>:</w:t>
            </w:r>
            <w:r w:rsidRPr="00A60A2E">
              <w:t xml:space="preserve"> Den nächsten Urlaub in Europa planen</w:t>
            </w:r>
          </w:p>
          <w:p w14:paraId="51EFF72D" w14:textId="77777777" w:rsidR="006F0DFE" w:rsidRDefault="006F0DFE" w:rsidP="006F0DFE">
            <w:pPr>
              <w:pStyle w:val="Geo02Grundschrift1lb"/>
              <w:numPr>
                <w:ilvl w:val="0"/>
                <w:numId w:val="5"/>
              </w:numPr>
            </w:pPr>
            <w:r>
              <w:t>Methode: Eine Reise planen</w:t>
            </w:r>
          </w:p>
          <w:p w14:paraId="7DEA5368" w14:textId="77777777" w:rsidR="006F0DFE" w:rsidRPr="00982E8F" w:rsidRDefault="006F0DFE" w:rsidP="006F0DFE">
            <w:pPr>
              <w:pStyle w:val="Geo02Grundschrift1lb"/>
              <w:numPr>
                <w:ilvl w:val="0"/>
                <w:numId w:val="5"/>
              </w:numPr>
            </w:pPr>
            <w:r>
              <w:t>Jugend auf Reisen</w:t>
            </w:r>
          </w:p>
        </w:tc>
        <w:tc>
          <w:tcPr>
            <w:tcW w:w="1573" w:type="dxa"/>
          </w:tcPr>
          <w:p w14:paraId="218EC9B9" w14:textId="77777777" w:rsidR="006F0DFE" w:rsidRDefault="006F0DFE" w:rsidP="00AF741A">
            <w:pPr>
              <w:pStyle w:val="Geo02Grundschrift1lb"/>
            </w:pPr>
            <w:r>
              <w:t>120-1</w:t>
            </w:r>
          </w:p>
        </w:tc>
      </w:tr>
      <w:tr w:rsidR="006F0DFE" w14:paraId="54750729" w14:textId="77777777" w:rsidTr="00AF741A">
        <w:tc>
          <w:tcPr>
            <w:tcW w:w="1557" w:type="dxa"/>
          </w:tcPr>
          <w:p w14:paraId="37362C04" w14:textId="77777777" w:rsidR="006F0DFE" w:rsidRDefault="006F0DFE" w:rsidP="00AF741A">
            <w:pPr>
              <w:pStyle w:val="Geo02Grundschrift1lb"/>
            </w:pPr>
            <w:r>
              <w:t>ca. 1</w:t>
            </w:r>
          </w:p>
        </w:tc>
        <w:tc>
          <w:tcPr>
            <w:tcW w:w="1873" w:type="dxa"/>
          </w:tcPr>
          <w:p w14:paraId="344378E2" w14:textId="77777777" w:rsidR="006F0DFE" w:rsidRPr="00BD4BE3" w:rsidRDefault="006F0DFE" w:rsidP="006F0DFE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Reiseblogs, Bewe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r</w:t>
            </w:r>
            <w:r w:rsidRPr="00BD4BE3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tungsportale</w:t>
            </w:r>
          </w:p>
        </w:tc>
        <w:tc>
          <w:tcPr>
            <w:tcW w:w="1295" w:type="dxa"/>
          </w:tcPr>
          <w:p w14:paraId="1B81515E" w14:textId="77777777" w:rsidR="006F0DFE" w:rsidRDefault="006F0DFE" w:rsidP="00AF741A">
            <w:pPr>
              <w:pStyle w:val="Geo02Grundschrift1lb"/>
            </w:pPr>
            <w:r>
              <w:t>228</w:t>
            </w:r>
          </w:p>
        </w:tc>
        <w:tc>
          <w:tcPr>
            <w:tcW w:w="3386" w:type="dxa"/>
          </w:tcPr>
          <w:p w14:paraId="4B1B3FC4" w14:textId="77777777" w:rsidR="006F0DFE" w:rsidRPr="00982E8F" w:rsidRDefault="006F0DFE" w:rsidP="006F0DFE">
            <w:pPr>
              <w:pStyle w:val="Geo02Grundschrift1lb"/>
              <w:numPr>
                <w:ilvl w:val="0"/>
                <w:numId w:val="5"/>
              </w:numPr>
            </w:pPr>
            <w:r>
              <w:t>Das Reisen bewerten</w:t>
            </w:r>
          </w:p>
        </w:tc>
        <w:tc>
          <w:tcPr>
            <w:tcW w:w="1573" w:type="dxa"/>
          </w:tcPr>
          <w:p w14:paraId="6F6A1A04" w14:textId="77777777" w:rsidR="006F0DFE" w:rsidRDefault="006F0DFE" w:rsidP="00AF741A">
            <w:pPr>
              <w:pStyle w:val="Geo02Grundschrift1lb"/>
            </w:pPr>
          </w:p>
        </w:tc>
      </w:tr>
    </w:tbl>
    <w:p w14:paraId="28A0858A" w14:textId="77777777" w:rsidR="006F39E2" w:rsidRDefault="006F39E2" w:rsidP="006F0DFE">
      <w:pPr>
        <w:pStyle w:val="Geo02Grundschrift1lb"/>
        <w:sectPr w:rsidR="006F39E2" w:rsidSect="006F0DFE">
          <w:headerReference w:type="default" r:id="rId17"/>
          <w:pgSz w:w="11906" w:h="16838" w:code="9"/>
          <w:pgMar w:top="907" w:right="1219" w:bottom="851" w:left="1219" w:header="624" w:footer="709" w:gutter="0"/>
          <w:cols w:space="284"/>
          <w:docGrid w:linePitch="360"/>
        </w:sectPr>
      </w:pPr>
    </w:p>
    <w:p w14:paraId="312FCA36" w14:textId="77777777" w:rsidR="00733C7C" w:rsidRDefault="00733C7C" w:rsidP="0082161C">
      <w:pPr>
        <w:pStyle w:val="Geo01Titel"/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509"/>
        <w:gridCol w:w="2162"/>
        <w:gridCol w:w="1295"/>
        <w:gridCol w:w="3196"/>
        <w:gridCol w:w="1522"/>
      </w:tblGrid>
      <w:tr w:rsidR="00733C7C" w14:paraId="019DC49B" w14:textId="77777777" w:rsidTr="00880A17">
        <w:tc>
          <w:tcPr>
            <w:tcW w:w="1509" w:type="dxa"/>
            <w:shd w:val="clear" w:color="auto" w:fill="CCCCCC"/>
          </w:tcPr>
          <w:p w14:paraId="116D539C" w14:textId="77777777" w:rsidR="00733C7C" w:rsidRPr="00AF741A" w:rsidRDefault="00733C7C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Zeitbedarf</w:t>
            </w:r>
          </w:p>
          <w:p w14:paraId="2A2D40EB" w14:textId="77777777" w:rsidR="00733C7C" w:rsidRDefault="00733C7C" w:rsidP="002F032F">
            <w:pPr>
              <w:pStyle w:val="Geo02Grundschrift1lb"/>
            </w:pPr>
            <w:r>
              <w:rPr>
                <w:b/>
                <w:bCs/>
              </w:rPr>
              <w:t xml:space="preserve">10 </w:t>
            </w:r>
            <w:r w:rsidRPr="00AF741A">
              <w:rPr>
                <w:b/>
                <w:bCs/>
              </w:rPr>
              <w:t>Wochen,</w:t>
            </w:r>
            <w:r w:rsidRPr="00AF741A">
              <w:rPr>
                <w:b/>
                <w:bCs/>
              </w:rPr>
              <w:br/>
              <w:t>mind. 2</w:t>
            </w:r>
            <w:r>
              <w:rPr>
                <w:b/>
                <w:bCs/>
              </w:rPr>
              <w:t>4 </w:t>
            </w:r>
            <w:proofErr w:type="spellStart"/>
            <w:r w:rsidRPr="00AF741A">
              <w:rPr>
                <w:b/>
                <w:bCs/>
              </w:rPr>
              <w:t>Ustd</w:t>
            </w:r>
            <w:proofErr w:type="spellEnd"/>
            <w:r w:rsidRPr="00AF741A">
              <w:rPr>
                <w:b/>
                <w:bCs/>
              </w:rPr>
              <w:t>.</w:t>
            </w:r>
          </w:p>
        </w:tc>
        <w:tc>
          <w:tcPr>
            <w:tcW w:w="2162" w:type="dxa"/>
            <w:shd w:val="clear" w:color="auto" w:fill="CCCCCC"/>
          </w:tcPr>
          <w:p w14:paraId="25204885" w14:textId="77777777" w:rsidR="00733C7C" w:rsidRPr="00880A17" w:rsidRDefault="00733C7C" w:rsidP="00880A17">
            <w:pPr>
              <w:pStyle w:val="Geo02Grundschrift1lb"/>
              <w:rPr>
                <w:rFonts w:eastAsiaTheme="minorEastAsia"/>
                <w:color w:val="000000"/>
                <w:lang w:eastAsia="ja-JP"/>
              </w:rPr>
            </w:pPr>
            <w:r w:rsidRPr="00880A17">
              <w:rPr>
                <w:b/>
                <w:bCs/>
              </w:rPr>
              <w:t>Thematische Schwerpunkte</w:t>
            </w:r>
          </w:p>
        </w:tc>
        <w:tc>
          <w:tcPr>
            <w:tcW w:w="1295" w:type="dxa"/>
            <w:shd w:val="clear" w:color="auto" w:fill="CCCCCC"/>
          </w:tcPr>
          <w:p w14:paraId="628AE54A" w14:textId="77777777" w:rsidR="00733C7C" w:rsidRPr="00AF741A" w:rsidRDefault="00733C7C" w:rsidP="00880A17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 xml:space="preserve">Buchseiten </w:t>
            </w:r>
            <w:r>
              <w:rPr>
                <w:b/>
                <w:bCs/>
              </w:rPr>
              <w:t>230–265</w:t>
            </w:r>
          </w:p>
        </w:tc>
        <w:tc>
          <w:tcPr>
            <w:tcW w:w="3196" w:type="dxa"/>
            <w:shd w:val="clear" w:color="auto" w:fill="CCCCCC"/>
          </w:tcPr>
          <w:p w14:paraId="058B32F6" w14:textId="77777777" w:rsidR="00733C7C" w:rsidRPr="00AF741A" w:rsidRDefault="00733C7C" w:rsidP="00AF741A">
            <w:pPr>
              <w:pStyle w:val="Geo02Grundschrift1lb"/>
              <w:rPr>
                <w:b/>
              </w:rPr>
            </w:pPr>
            <w:r w:rsidRPr="00AF741A">
              <w:rPr>
                <w:b/>
              </w:rPr>
              <w:t xml:space="preserve">Unterrichtseinheit </w:t>
            </w:r>
            <w:r>
              <w:rPr>
                <w:b/>
              </w:rPr>
              <w:t>6</w:t>
            </w:r>
            <w:r w:rsidRPr="00AF741A">
              <w:rPr>
                <w:b/>
              </w:rPr>
              <w:t>-</w:t>
            </w:r>
            <w:r>
              <w:rPr>
                <w:b/>
              </w:rPr>
              <w:t>3</w:t>
            </w:r>
            <w:r w:rsidRPr="00AF741A">
              <w:rPr>
                <w:b/>
              </w:rPr>
              <w:t>:</w:t>
            </w:r>
          </w:p>
          <w:p w14:paraId="482EAA22" w14:textId="77777777" w:rsidR="00733C7C" w:rsidRPr="00932763" w:rsidRDefault="00733C7C" w:rsidP="00932763">
            <w:pPr>
              <w:rPr>
                <w:b/>
                <w:sz w:val="19"/>
                <w:szCs w:val="19"/>
              </w:rPr>
            </w:pPr>
            <w:r>
              <w:rPr>
                <w:b/>
                <w:bCs/>
                <w:sz w:val="20"/>
                <w:szCs w:val="20"/>
              </w:rPr>
              <w:t>Unser blauer Planet: Wie kann Wasser gerecht verteilt we</w:t>
            </w:r>
            <w:r>
              <w:rPr>
                <w:b/>
                <w:bCs/>
                <w:sz w:val="20"/>
                <w:szCs w:val="20"/>
              </w:rPr>
              <w:t>r</w:t>
            </w:r>
            <w:r>
              <w:rPr>
                <w:b/>
                <w:bCs/>
                <w:sz w:val="20"/>
                <w:szCs w:val="20"/>
              </w:rPr>
              <w:t>den?</w:t>
            </w:r>
          </w:p>
        </w:tc>
        <w:tc>
          <w:tcPr>
            <w:tcW w:w="1522" w:type="dxa"/>
            <w:shd w:val="clear" w:color="auto" w:fill="CCCCCC"/>
          </w:tcPr>
          <w:p w14:paraId="4141BEFB" w14:textId="77777777" w:rsidR="00733C7C" w:rsidRPr="00AF741A" w:rsidRDefault="00733C7C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 xml:space="preserve">Karten aus dem </w:t>
            </w:r>
            <w:proofErr w:type="spellStart"/>
            <w:r w:rsidRPr="00AF741A">
              <w:rPr>
                <w:b/>
                <w:bCs/>
              </w:rPr>
              <w:t>Diercke</w:t>
            </w:r>
            <w:proofErr w:type="spellEnd"/>
            <w:r w:rsidRPr="00AF741A">
              <w:rPr>
                <w:b/>
                <w:bCs/>
              </w:rPr>
              <w:t xml:space="preserve"> Drei </w:t>
            </w:r>
            <w:proofErr w:type="spellStart"/>
            <w:r w:rsidRPr="00AF741A">
              <w:rPr>
                <w:b/>
                <w:bCs/>
              </w:rPr>
              <w:t>Unive</w:t>
            </w:r>
            <w:r w:rsidRPr="00AF741A">
              <w:rPr>
                <w:b/>
                <w:bCs/>
              </w:rPr>
              <w:t>r</w:t>
            </w:r>
            <w:r w:rsidRPr="00AF741A">
              <w:rPr>
                <w:b/>
                <w:bCs/>
              </w:rPr>
              <w:t>sal</w:t>
            </w:r>
            <w:r>
              <w:rPr>
                <w:b/>
                <w:bCs/>
              </w:rPr>
              <w:softHyphen/>
            </w:r>
            <w:r w:rsidRPr="00AF741A">
              <w:rPr>
                <w:b/>
                <w:bCs/>
              </w:rPr>
              <w:t>atlas</w:t>
            </w:r>
            <w:proofErr w:type="spellEnd"/>
          </w:p>
          <w:p w14:paraId="12487ADA" w14:textId="77777777" w:rsidR="00733C7C" w:rsidRDefault="00733C7C" w:rsidP="00AF741A">
            <w:pPr>
              <w:pStyle w:val="Geo02Grundschrift1lb"/>
            </w:pPr>
            <w:r w:rsidRPr="00AF741A">
              <w:rPr>
                <w:b/>
                <w:bCs/>
              </w:rPr>
              <w:t>(ISBN 978-3-14-100870-8)</w:t>
            </w:r>
          </w:p>
        </w:tc>
      </w:tr>
      <w:tr w:rsidR="00733C7C" w14:paraId="14C70B58" w14:textId="77777777" w:rsidTr="00880A17">
        <w:tc>
          <w:tcPr>
            <w:tcW w:w="1509" w:type="dxa"/>
          </w:tcPr>
          <w:p w14:paraId="1C8C25C2" w14:textId="77777777" w:rsidR="00733C7C" w:rsidRDefault="00733C7C" w:rsidP="002F032F">
            <w:pPr>
              <w:pStyle w:val="Geo02Grundschrift1lb"/>
            </w:pPr>
            <w:r>
              <w:t>ca. 6</w:t>
            </w:r>
          </w:p>
        </w:tc>
        <w:tc>
          <w:tcPr>
            <w:tcW w:w="2162" w:type="dxa"/>
          </w:tcPr>
          <w:p w14:paraId="479146D7" w14:textId="77777777" w:rsidR="00733C7C" w:rsidRPr="00880A17" w:rsidRDefault="00733C7C" w:rsidP="00880A17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  <w:r w:rsidRPr="00880A17"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  <w:t>Gewässer als L</w:t>
            </w:r>
            <w:r w:rsidRPr="00880A17"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  <w:t>e</w:t>
            </w:r>
            <w:r w:rsidRPr="00880A17"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  <w:t xml:space="preserve">bensader im </w:t>
            </w:r>
            <w:proofErr w:type="spellStart"/>
            <w:r w:rsidRPr="00880A17"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  <w:t>histo-rischen</w:t>
            </w:r>
            <w:proofErr w:type="spellEnd"/>
            <w:r w:rsidRPr="00880A17"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  <w:t xml:space="preserve"> Kontext</w:t>
            </w:r>
            <w:r w:rsidRPr="00880A17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 (z.</w:t>
            </w:r>
            <w:r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 </w:t>
            </w:r>
            <w:r w:rsidRPr="00880A17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B. Rom, Hanse) </w:t>
            </w:r>
          </w:p>
          <w:p w14:paraId="2B577066" w14:textId="77777777" w:rsidR="00733C7C" w:rsidRPr="00880A17" w:rsidRDefault="00733C7C" w:rsidP="00880A17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</w:p>
        </w:tc>
        <w:tc>
          <w:tcPr>
            <w:tcW w:w="1295" w:type="dxa"/>
          </w:tcPr>
          <w:p w14:paraId="547FC362" w14:textId="77777777" w:rsidR="00733C7C" w:rsidRDefault="00733C7C" w:rsidP="00AF741A">
            <w:pPr>
              <w:pStyle w:val="Geo02Grundschrift1lb"/>
            </w:pPr>
            <w:r>
              <w:t>244</w:t>
            </w:r>
          </w:p>
          <w:p w14:paraId="447767A2" w14:textId="77777777" w:rsidR="00733C7C" w:rsidRDefault="00733C7C" w:rsidP="00AF741A">
            <w:pPr>
              <w:pStyle w:val="Geo02Grundschrift1lb"/>
            </w:pPr>
          </w:p>
          <w:p w14:paraId="33CF944F" w14:textId="77777777" w:rsidR="00733C7C" w:rsidRDefault="00733C7C" w:rsidP="00AF741A">
            <w:pPr>
              <w:pStyle w:val="Geo02Grundschrift1lb"/>
            </w:pPr>
            <w:r>
              <w:t>246</w:t>
            </w:r>
          </w:p>
          <w:p w14:paraId="3D79681A" w14:textId="77777777" w:rsidR="00733C7C" w:rsidRDefault="00733C7C" w:rsidP="00AF741A">
            <w:pPr>
              <w:pStyle w:val="Geo02Grundschrift1lb"/>
            </w:pPr>
          </w:p>
          <w:p w14:paraId="759B7945" w14:textId="77777777" w:rsidR="00733C7C" w:rsidRDefault="00733C7C" w:rsidP="00AF741A">
            <w:pPr>
              <w:pStyle w:val="Geo02Grundschrift1lb"/>
            </w:pPr>
            <w:r>
              <w:t>254</w:t>
            </w:r>
          </w:p>
        </w:tc>
        <w:tc>
          <w:tcPr>
            <w:tcW w:w="3196" w:type="dxa"/>
          </w:tcPr>
          <w:p w14:paraId="68884560" w14:textId="77777777" w:rsidR="00733C7C" w:rsidRPr="002F032F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880A17">
              <w:t>Wasserversorgung</w:t>
            </w:r>
            <w:r w:rsidRPr="002F032F">
              <w:t xml:space="preserve"> im alten Rom</w:t>
            </w:r>
          </w:p>
          <w:p w14:paraId="4EDA50B6" w14:textId="77777777" w:rsidR="00733C7C" w:rsidRPr="00880A17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F032F">
              <w:t>Wasserverteilung und Wa</w:t>
            </w:r>
            <w:r w:rsidRPr="002F032F">
              <w:t>s</w:t>
            </w:r>
            <w:r w:rsidRPr="002F032F">
              <w:t>serentsorgung in Rom</w:t>
            </w:r>
          </w:p>
          <w:p w14:paraId="285731FB" w14:textId="77777777" w:rsidR="00733C7C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F032F">
              <w:t>Die Wirtschafts- und Ha</w:t>
            </w:r>
            <w:r w:rsidRPr="002F032F">
              <w:t>n</w:t>
            </w:r>
            <w:r w:rsidRPr="002F032F">
              <w:t>delsmacht Hanse</w:t>
            </w:r>
          </w:p>
        </w:tc>
        <w:tc>
          <w:tcPr>
            <w:tcW w:w="1522" w:type="dxa"/>
          </w:tcPr>
          <w:p w14:paraId="3425382F" w14:textId="77777777" w:rsidR="00733C7C" w:rsidRDefault="00733C7C" w:rsidP="00AF741A">
            <w:pPr>
              <w:pStyle w:val="Geo02Grundschrift1lb"/>
            </w:pPr>
            <w:r>
              <w:t>141-3</w:t>
            </w:r>
          </w:p>
          <w:p w14:paraId="12E9404A" w14:textId="77777777" w:rsidR="00733C7C" w:rsidRDefault="00733C7C" w:rsidP="00AF741A">
            <w:pPr>
              <w:pStyle w:val="Geo02Grundschrift1lb"/>
            </w:pPr>
          </w:p>
          <w:p w14:paraId="195408DD" w14:textId="77777777" w:rsidR="00733C7C" w:rsidRDefault="00733C7C" w:rsidP="00AF741A">
            <w:pPr>
              <w:pStyle w:val="Geo02Grundschrift1lb"/>
            </w:pPr>
          </w:p>
          <w:p w14:paraId="47E4BFAE" w14:textId="77777777" w:rsidR="00733C7C" w:rsidRDefault="00733C7C" w:rsidP="00AF741A">
            <w:pPr>
              <w:pStyle w:val="Geo02Grundschrift1lb"/>
            </w:pPr>
          </w:p>
          <w:p w14:paraId="2D9A554C" w14:textId="77777777" w:rsidR="00733C7C" w:rsidRDefault="00733C7C" w:rsidP="00AF741A">
            <w:pPr>
              <w:pStyle w:val="Geo02Grundschrift1lb"/>
            </w:pPr>
            <w:r>
              <w:t>103-3</w:t>
            </w:r>
          </w:p>
        </w:tc>
      </w:tr>
      <w:tr w:rsidR="00733C7C" w14:paraId="7F17F79A" w14:textId="77777777" w:rsidTr="00880A17">
        <w:tc>
          <w:tcPr>
            <w:tcW w:w="1509" w:type="dxa"/>
          </w:tcPr>
          <w:p w14:paraId="330AF46E" w14:textId="77777777" w:rsidR="00733C7C" w:rsidRDefault="00733C7C" w:rsidP="002F032F">
            <w:pPr>
              <w:pStyle w:val="Geo02Grundschrift1lb"/>
            </w:pPr>
            <w:r>
              <w:t>ca. 4</w:t>
            </w:r>
          </w:p>
        </w:tc>
        <w:tc>
          <w:tcPr>
            <w:tcW w:w="2162" w:type="dxa"/>
          </w:tcPr>
          <w:p w14:paraId="464FE20C" w14:textId="77777777" w:rsidR="00733C7C" w:rsidRPr="00880A17" w:rsidRDefault="00733C7C" w:rsidP="00880A17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  <w:r w:rsidRPr="00880A17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Infrastruktur, Stad</w:t>
            </w:r>
            <w:r w:rsidRPr="00880A17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t</w:t>
            </w:r>
            <w:r w:rsidRPr="00880A17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entwicklung, </w:t>
            </w:r>
          </w:p>
          <w:p w14:paraId="019FC825" w14:textId="77777777" w:rsidR="00733C7C" w:rsidRPr="00880A17" w:rsidRDefault="00733C7C" w:rsidP="00880A17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  <w:r w:rsidRPr="00880A17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Transport und Handel </w:t>
            </w:r>
          </w:p>
        </w:tc>
        <w:tc>
          <w:tcPr>
            <w:tcW w:w="1295" w:type="dxa"/>
          </w:tcPr>
          <w:p w14:paraId="69CDE87D" w14:textId="77777777" w:rsidR="00733C7C" w:rsidRDefault="00733C7C" w:rsidP="00AF741A">
            <w:pPr>
              <w:pStyle w:val="Geo02Grundschrift1lb"/>
            </w:pPr>
            <w:r>
              <w:t>248</w:t>
            </w:r>
          </w:p>
          <w:p w14:paraId="1B5CF455" w14:textId="77777777" w:rsidR="00733C7C" w:rsidRDefault="00733C7C" w:rsidP="00AF741A">
            <w:pPr>
              <w:pStyle w:val="Geo02Grundschrift1lb"/>
            </w:pPr>
          </w:p>
          <w:p w14:paraId="5816158D" w14:textId="77777777" w:rsidR="00733C7C" w:rsidRDefault="00733C7C" w:rsidP="00AF741A">
            <w:pPr>
              <w:pStyle w:val="Geo02Grundschrift1lb"/>
            </w:pPr>
            <w:r>
              <w:t>256</w:t>
            </w:r>
          </w:p>
        </w:tc>
        <w:tc>
          <w:tcPr>
            <w:tcW w:w="3196" w:type="dxa"/>
          </w:tcPr>
          <w:p w14:paraId="6245B6A9" w14:textId="77777777" w:rsidR="00733C7C" w:rsidRPr="00880A17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F032F">
              <w:t>Der Rhein: mehr als eine Wasserstraße</w:t>
            </w:r>
          </w:p>
          <w:p w14:paraId="277D5593" w14:textId="77777777" w:rsidR="00733C7C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>
              <w:t>Der Hamburger Hafen: Das „Tor zur Welt“</w:t>
            </w:r>
            <w:r w:rsidRPr="002F032F">
              <w:t>?</w:t>
            </w:r>
          </w:p>
        </w:tc>
        <w:tc>
          <w:tcPr>
            <w:tcW w:w="1522" w:type="dxa"/>
          </w:tcPr>
          <w:p w14:paraId="0E48BCA0" w14:textId="77777777" w:rsidR="00733C7C" w:rsidRDefault="00733C7C" w:rsidP="00982E8F">
            <w:pPr>
              <w:pStyle w:val="Geo02Grundschrift1lb"/>
            </w:pPr>
            <w:r>
              <w:t>60-1, 86-1, 90-1</w:t>
            </w:r>
          </w:p>
          <w:p w14:paraId="1778FFE6" w14:textId="77777777" w:rsidR="00733C7C" w:rsidRDefault="00733C7C" w:rsidP="00982E8F">
            <w:pPr>
              <w:pStyle w:val="Geo02Grundschrift1lb"/>
            </w:pPr>
          </w:p>
          <w:p w14:paraId="17FDCFC2" w14:textId="77777777" w:rsidR="00733C7C" w:rsidRDefault="00733C7C" w:rsidP="00982E8F">
            <w:pPr>
              <w:pStyle w:val="Geo02Grundschrift1lb"/>
            </w:pPr>
            <w:r>
              <w:t>124-1</w:t>
            </w:r>
          </w:p>
        </w:tc>
      </w:tr>
      <w:tr w:rsidR="00733C7C" w14:paraId="20A34C94" w14:textId="77777777" w:rsidTr="00880A17">
        <w:tc>
          <w:tcPr>
            <w:tcW w:w="1509" w:type="dxa"/>
          </w:tcPr>
          <w:p w14:paraId="5582BCA4" w14:textId="77777777" w:rsidR="00733C7C" w:rsidRDefault="00733C7C" w:rsidP="002F032F">
            <w:pPr>
              <w:pStyle w:val="Geo02Grundschrift1lb"/>
            </w:pPr>
            <w:r>
              <w:t>ca. 8</w:t>
            </w:r>
          </w:p>
        </w:tc>
        <w:tc>
          <w:tcPr>
            <w:tcW w:w="2162" w:type="dxa"/>
          </w:tcPr>
          <w:p w14:paraId="138BB66C" w14:textId="77777777" w:rsidR="00733C7C" w:rsidRPr="00880A17" w:rsidRDefault="00733C7C" w:rsidP="00880A17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  <w:r w:rsidRPr="00880A17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Flussveränderungen/-begradigungen, </w:t>
            </w:r>
          </w:p>
          <w:p w14:paraId="71E214B7" w14:textId="77777777" w:rsidR="00733C7C" w:rsidRPr="00880A17" w:rsidRDefault="00733C7C" w:rsidP="00880A17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  <w:r w:rsidRPr="00880A17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regionale Naturerei</w:t>
            </w:r>
            <w:r w:rsidRPr="00880A17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g</w:t>
            </w:r>
            <w:r w:rsidRPr="00880A17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nisse </w:t>
            </w:r>
          </w:p>
        </w:tc>
        <w:tc>
          <w:tcPr>
            <w:tcW w:w="1295" w:type="dxa"/>
          </w:tcPr>
          <w:p w14:paraId="09419543" w14:textId="77777777" w:rsidR="00733C7C" w:rsidRDefault="00733C7C" w:rsidP="00AF741A">
            <w:pPr>
              <w:pStyle w:val="Geo02Grundschrift1lb"/>
            </w:pPr>
            <w:r>
              <w:t>250</w:t>
            </w:r>
          </w:p>
          <w:p w14:paraId="3407EAA8" w14:textId="77777777" w:rsidR="00733C7C" w:rsidRDefault="00733C7C" w:rsidP="00AF741A">
            <w:pPr>
              <w:pStyle w:val="Geo02Grundschrift1lb"/>
            </w:pPr>
            <w:r>
              <w:t>252</w:t>
            </w:r>
          </w:p>
          <w:p w14:paraId="2EC1F52A" w14:textId="77777777" w:rsidR="00733C7C" w:rsidRDefault="00733C7C" w:rsidP="00AF741A">
            <w:pPr>
              <w:pStyle w:val="Geo02Grundschrift1lb"/>
            </w:pPr>
            <w:r>
              <w:t>258</w:t>
            </w:r>
          </w:p>
          <w:p w14:paraId="61E726B2" w14:textId="77777777" w:rsidR="00733C7C" w:rsidRDefault="00733C7C" w:rsidP="00AF741A">
            <w:pPr>
              <w:pStyle w:val="Geo02Grundschrift1lb"/>
            </w:pPr>
            <w:r>
              <w:t>260</w:t>
            </w:r>
          </w:p>
        </w:tc>
        <w:tc>
          <w:tcPr>
            <w:tcW w:w="3196" w:type="dxa"/>
          </w:tcPr>
          <w:p w14:paraId="7BC45DB7" w14:textId="77777777" w:rsidR="00733C7C" w:rsidRPr="00880A17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F032F">
              <w:t>Der Rhein wurde gebändigt</w:t>
            </w:r>
          </w:p>
          <w:p w14:paraId="374C3AA1" w14:textId="77777777" w:rsidR="00733C7C" w:rsidRPr="002F032F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F032F">
              <w:t>Hochwasser - alle Jahre wieder</w:t>
            </w:r>
          </w:p>
          <w:p w14:paraId="027203CA" w14:textId="77777777" w:rsidR="00733C7C" w:rsidRPr="002F032F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F032F">
              <w:t>Ebbe und Flut an der Nor</w:t>
            </w:r>
            <w:r w:rsidRPr="002F032F">
              <w:t>d</w:t>
            </w:r>
            <w:r w:rsidRPr="002F032F">
              <w:t>see</w:t>
            </w:r>
          </w:p>
          <w:p w14:paraId="6B0812EE" w14:textId="77777777" w:rsidR="00733C7C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F032F">
              <w:t>Küstenschutz: Wie schützen sich die Menschen?</w:t>
            </w:r>
          </w:p>
        </w:tc>
        <w:tc>
          <w:tcPr>
            <w:tcW w:w="1522" w:type="dxa"/>
          </w:tcPr>
          <w:p w14:paraId="2FCB174C" w14:textId="77777777" w:rsidR="00733C7C" w:rsidRDefault="00733C7C" w:rsidP="00BD4BE3">
            <w:pPr>
              <w:pStyle w:val="Geo02Grundschrift1lb"/>
            </w:pPr>
          </w:p>
          <w:p w14:paraId="1D497921" w14:textId="77777777" w:rsidR="00733C7C" w:rsidRDefault="00733C7C" w:rsidP="00BD4BE3">
            <w:pPr>
              <w:pStyle w:val="Geo02Grundschrift1lb"/>
            </w:pPr>
          </w:p>
          <w:p w14:paraId="26B8BB82" w14:textId="77777777" w:rsidR="00733C7C" w:rsidRDefault="00733C7C" w:rsidP="00BD4BE3">
            <w:pPr>
              <w:pStyle w:val="Geo02Grundschrift1lb"/>
            </w:pPr>
          </w:p>
          <w:p w14:paraId="17FE3FDF" w14:textId="77777777" w:rsidR="00733C7C" w:rsidRDefault="00733C7C" w:rsidP="00BD4BE3">
            <w:pPr>
              <w:pStyle w:val="Geo02Grundschrift1lb"/>
            </w:pPr>
            <w:r>
              <w:t>60-1, 93-2, 93-3</w:t>
            </w:r>
          </w:p>
          <w:p w14:paraId="0FE51918" w14:textId="77777777" w:rsidR="00733C7C" w:rsidRDefault="00733C7C" w:rsidP="00BD4BE3">
            <w:pPr>
              <w:pStyle w:val="Geo02Grundschrift1lb"/>
            </w:pPr>
          </w:p>
          <w:p w14:paraId="63006158" w14:textId="77777777" w:rsidR="00733C7C" w:rsidRDefault="00733C7C" w:rsidP="00BD4BE3">
            <w:pPr>
              <w:pStyle w:val="Geo02Grundschrift1lb"/>
            </w:pPr>
            <w:r>
              <w:t>133-4</w:t>
            </w:r>
          </w:p>
        </w:tc>
      </w:tr>
      <w:tr w:rsidR="00733C7C" w14:paraId="72B12423" w14:textId="77777777" w:rsidTr="00880A17">
        <w:tc>
          <w:tcPr>
            <w:tcW w:w="1509" w:type="dxa"/>
          </w:tcPr>
          <w:p w14:paraId="33BD9AEA" w14:textId="77777777" w:rsidR="00733C7C" w:rsidRDefault="00733C7C" w:rsidP="002F032F">
            <w:pPr>
              <w:pStyle w:val="Geo02Grundschrift1lb"/>
            </w:pPr>
            <w:r>
              <w:t>ca. 4</w:t>
            </w:r>
          </w:p>
        </w:tc>
        <w:tc>
          <w:tcPr>
            <w:tcW w:w="2162" w:type="dxa"/>
          </w:tcPr>
          <w:p w14:paraId="0BECD1FC" w14:textId="77777777" w:rsidR="00733C7C" w:rsidRPr="00880A17" w:rsidRDefault="00733C7C" w:rsidP="00880A17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</w:pPr>
            <w:r w:rsidRPr="00880A17"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  <w:t xml:space="preserve">Wasserkreislauf </w:t>
            </w:r>
          </w:p>
          <w:p w14:paraId="17407542" w14:textId="77777777" w:rsidR="00733C7C" w:rsidRPr="00880A17" w:rsidRDefault="00733C7C" w:rsidP="00880A17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</w:p>
        </w:tc>
        <w:tc>
          <w:tcPr>
            <w:tcW w:w="1295" w:type="dxa"/>
          </w:tcPr>
          <w:p w14:paraId="1EDF2E1C" w14:textId="77777777" w:rsidR="00733C7C" w:rsidRDefault="00733C7C" w:rsidP="00AF741A">
            <w:pPr>
              <w:pStyle w:val="Geo02Grundschrift1lb"/>
            </w:pPr>
            <w:r>
              <w:t>232</w:t>
            </w:r>
          </w:p>
          <w:p w14:paraId="72F8A66F" w14:textId="77777777" w:rsidR="00733C7C" w:rsidRDefault="00733C7C" w:rsidP="00AF741A">
            <w:pPr>
              <w:pStyle w:val="Geo02Grundschrift1lb"/>
            </w:pPr>
            <w:r>
              <w:t>234</w:t>
            </w:r>
          </w:p>
        </w:tc>
        <w:tc>
          <w:tcPr>
            <w:tcW w:w="3196" w:type="dxa"/>
          </w:tcPr>
          <w:p w14:paraId="4815EE5A" w14:textId="77777777" w:rsidR="00733C7C" w:rsidRPr="00880A17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F032F">
              <w:t>Zum Einstieg</w:t>
            </w:r>
          </w:p>
          <w:p w14:paraId="0C65E09E" w14:textId="77777777" w:rsidR="00733C7C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F032F">
              <w:t>Woher kommt unser Trin</w:t>
            </w:r>
            <w:r w:rsidRPr="002F032F">
              <w:t>k</w:t>
            </w:r>
            <w:r w:rsidRPr="002F032F">
              <w:t>wasser?</w:t>
            </w:r>
          </w:p>
        </w:tc>
        <w:tc>
          <w:tcPr>
            <w:tcW w:w="1522" w:type="dxa"/>
          </w:tcPr>
          <w:p w14:paraId="3B66D2C8" w14:textId="77777777" w:rsidR="00733C7C" w:rsidRDefault="00733C7C" w:rsidP="00BD4BE3">
            <w:pPr>
              <w:pStyle w:val="Geo02Grundschrift1lb"/>
            </w:pPr>
          </w:p>
        </w:tc>
      </w:tr>
      <w:tr w:rsidR="00733C7C" w14:paraId="6C6794F2" w14:textId="77777777" w:rsidTr="00880A17">
        <w:tc>
          <w:tcPr>
            <w:tcW w:w="1509" w:type="dxa"/>
          </w:tcPr>
          <w:p w14:paraId="10C4389F" w14:textId="77777777" w:rsidR="00733C7C" w:rsidRDefault="00733C7C" w:rsidP="002F032F">
            <w:pPr>
              <w:pStyle w:val="Geo02Grundschrift1lb"/>
            </w:pPr>
            <w:r>
              <w:t>ca. 6</w:t>
            </w:r>
          </w:p>
        </w:tc>
        <w:tc>
          <w:tcPr>
            <w:tcW w:w="2162" w:type="dxa"/>
          </w:tcPr>
          <w:p w14:paraId="52BCE06F" w14:textId="77777777" w:rsidR="00733C7C" w:rsidRPr="00880A17" w:rsidRDefault="00733C7C" w:rsidP="00880A17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</w:pPr>
            <w:r w:rsidRPr="00880A17"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  <w:t>Zugang zu saub</w:t>
            </w:r>
            <w:r w:rsidRPr="00880A17"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  <w:t>e</w:t>
            </w:r>
            <w:r w:rsidRPr="00880A17"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  <w:t xml:space="preserve">rem Wasser – ein Menschenrecht </w:t>
            </w:r>
          </w:p>
          <w:p w14:paraId="32FAF6C4" w14:textId="77777777" w:rsidR="00733C7C" w:rsidRPr="00880A17" w:rsidRDefault="00733C7C" w:rsidP="00880A17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</w:p>
        </w:tc>
        <w:tc>
          <w:tcPr>
            <w:tcW w:w="1295" w:type="dxa"/>
          </w:tcPr>
          <w:p w14:paraId="60D97B04" w14:textId="77777777" w:rsidR="00733C7C" w:rsidRDefault="00733C7C" w:rsidP="002F032F">
            <w:pPr>
              <w:pStyle w:val="Geo02Grundschrift1lb"/>
            </w:pPr>
            <w:r>
              <w:t>236</w:t>
            </w:r>
          </w:p>
          <w:p w14:paraId="1251430A" w14:textId="77777777" w:rsidR="00733C7C" w:rsidRDefault="00733C7C" w:rsidP="00AF741A">
            <w:pPr>
              <w:pStyle w:val="Geo02Grundschrift1lb"/>
            </w:pPr>
          </w:p>
          <w:p w14:paraId="52859067" w14:textId="77777777" w:rsidR="00733C7C" w:rsidRDefault="00733C7C" w:rsidP="00AF741A">
            <w:pPr>
              <w:pStyle w:val="Geo02Grundschrift1lb"/>
            </w:pPr>
            <w:r>
              <w:t>238</w:t>
            </w:r>
          </w:p>
          <w:p w14:paraId="69019AFA" w14:textId="77777777" w:rsidR="00733C7C" w:rsidRDefault="00733C7C" w:rsidP="00AF741A">
            <w:pPr>
              <w:pStyle w:val="Geo02Grundschrift1lb"/>
            </w:pPr>
            <w:r>
              <w:t>262</w:t>
            </w:r>
          </w:p>
          <w:p w14:paraId="7DA367AC" w14:textId="77777777" w:rsidR="00733C7C" w:rsidRDefault="00733C7C" w:rsidP="00AF741A">
            <w:pPr>
              <w:pStyle w:val="Geo02Grundschrift1lb"/>
            </w:pPr>
          </w:p>
          <w:p w14:paraId="00CD1F2F" w14:textId="77777777" w:rsidR="00733C7C" w:rsidRDefault="00733C7C" w:rsidP="00AF741A">
            <w:pPr>
              <w:pStyle w:val="Geo02Grundschrift1lb"/>
            </w:pPr>
            <w:r>
              <w:t>264</w:t>
            </w:r>
          </w:p>
        </w:tc>
        <w:tc>
          <w:tcPr>
            <w:tcW w:w="3196" w:type="dxa"/>
          </w:tcPr>
          <w:p w14:paraId="5831FE8D" w14:textId="77777777" w:rsidR="00733C7C" w:rsidRPr="00880A17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F032F">
              <w:t>Wasserüberfluss und Wa</w:t>
            </w:r>
            <w:r w:rsidRPr="002F032F">
              <w:t>s</w:t>
            </w:r>
            <w:r w:rsidRPr="002F032F">
              <w:t>sermangel</w:t>
            </w:r>
          </w:p>
          <w:p w14:paraId="10FF5512" w14:textId="77777777" w:rsidR="00733C7C" w:rsidRPr="002F032F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F032F">
              <w:t>Trinkwasserprobleme in Mali</w:t>
            </w:r>
          </w:p>
          <w:p w14:paraId="2E6F5D6B" w14:textId="77777777" w:rsidR="00733C7C" w:rsidRPr="002F032F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F032F">
              <w:t>Projekt A: Der Wasserve</w:t>
            </w:r>
            <w:r w:rsidRPr="002F032F">
              <w:t>r</w:t>
            </w:r>
            <w:r w:rsidRPr="002F032F">
              <w:t>schmutzung auf der Spur</w:t>
            </w:r>
          </w:p>
          <w:p w14:paraId="015FAF76" w14:textId="77777777" w:rsidR="00733C7C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F032F">
              <w:t>Projekt B: Der Wasserve</w:t>
            </w:r>
            <w:r w:rsidRPr="002F032F">
              <w:t>r</w:t>
            </w:r>
            <w:r w:rsidRPr="002F032F">
              <w:t>schwendung auf der Spur</w:t>
            </w:r>
          </w:p>
        </w:tc>
        <w:tc>
          <w:tcPr>
            <w:tcW w:w="1522" w:type="dxa"/>
          </w:tcPr>
          <w:p w14:paraId="4EDAF052" w14:textId="77777777" w:rsidR="00733C7C" w:rsidRDefault="00733C7C" w:rsidP="00AF741A">
            <w:pPr>
              <w:pStyle w:val="Geo02Grundschrift1lb"/>
            </w:pPr>
          </w:p>
          <w:p w14:paraId="40426B4F" w14:textId="77777777" w:rsidR="00733C7C" w:rsidRDefault="00733C7C" w:rsidP="00AF741A">
            <w:pPr>
              <w:pStyle w:val="Geo02Grundschrift1lb"/>
            </w:pPr>
          </w:p>
          <w:p w14:paraId="4F1B7BC2" w14:textId="77777777" w:rsidR="00733C7C" w:rsidRDefault="00733C7C" w:rsidP="00AF741A">
            <w:pPr>
              <w:pStyle w:val="Geo02Grundschrift1lb"/>
            </w:pPr>
            <w:r>
              <w:t>180-1, 194-1, 194-2</w:t>
            </w:r>
          </w:p>
        </w:tc>
      </w:tr>
      <w:tr w:rsidR="00733C7C" w14:paraId="73E2C590" w14:textId="77777777" w:rsidTr="00880A17">
        <w:tc>
          <w:tcPr>
            <w:tcW w:w="1509" w:type="dxa"/>
          </w:tcPr>
          <w:p w14:paraId="5CC9EF17" w14:textId="77777777" w:rsidR="00733C7C" w:rsidRDefault="00733C7C" w:rsidP="002F032F">
            <w:pPr>
              <w:pStyle w:val="Geo02Grundschrift1lb"/>
            </w:pPr>
            <w:r>
              <w:t>ca. 4</w:t>
            </w:r>
          </w:p>
        </w:tc>
        <w:tc>
          <w:tcPr>
            <w:tcW w:w="2162" w:type="dxa"/>
          </w:tcPr>
          <w:p w14:paraId="49E623D7" w14:textId="77777777" w:rsidR="00733C7C" w:rsidRPr="00880A17" w:rsidRDefault="00733C7C" w:rsidP="00880A17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  <w:r w:rsidRPr="00880A17">
              <w:rPr>
                <w:rFonts w:eastAsiaTheme="minorEastAsia" w:cs="Arial"/>
                <w:b/>
                <w:color w:val="000000"/>
                <w:sz w:val="20"/>
                <w:szCs w:val="20"/>
                <w:lang w:eastAsia="ja-JP"/>
              </w:rPr>
              <w:t>Wasserversorgung als Konflikt</w:t>
            </w:r>
            <w:r w:rsidRPr="00880A17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 (Zugang zu Trinkwasser, Brunnenbau, Sta</w:t>
            </w:r>
            <w:r w:rsidRPr="00880A17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>u</w:t>
            </w:r>
            <w:r w:rsidRPr="00880A17"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  <w:t xml:space="preserve">dämme, Abwässer) </w:t>
            </w:r>
          </w:p>
        </w:tc>
        <w:tc>
          <w:tcPr>
            <w:tcW w:w="1295" w:type="dxa"/>
          </w:tcPr>
          <w:p w14:paraId="1CF9CAD2" w14:textId="77777777" w:rsidR="00733C7C" w:rsidRDefault="00733C7C" w:rsidP="00AF741A">
            <w:pPr>
              <w:pStyle w:val="Geo02Grundschrift1lb"/>
            </w:pPr>
            <w:r>
              <w:t>240</w:t>
            </w:r>
          </w:p>
          <w:p w14:paraId="35E69A5B" w14:textId="77777777" w:rsidR="00733C7C" w:rsidRDefault="00733C7C" w:rsidP="00AF741A">
            <w:pPr>
              <w:pStyle w:val="Geo02Grundschrift1lb"/>
            </w:pPr>
          </w:p>
          <w:p w14:paraId="6ABC5425" w14:textId="77777777" w:rsidR="00733C7C" w:rsidRDefault="00733C7C" w:rsidP="00AF741A">
            <w:pPr>
              <w:pStyle w:val="Geo02Grundschrift1lb"/>
            </w:pPr>
            <w:r>
              <w:t>242</w:t>
            </w:r>
          </w:p>
        </w:tc>
        <w:tc>
          <w:tcPr>
            <w:tcW w:w="3196" w:type="dxa"/>
          </w:tcPr>
          <w:p w14:paraId="55F50D65" w14:textId="77777777" w:rsidR="00733C7C" w:rsidRPr="00880A17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F032F">
              <w:t>Wem gehört das Wasser des Blauen Nils?</w:t>
            </w:r>
          </w:p>
          <w:p w14:paraId="350FC27E" w14:textId="77777777" w:rsidR="00733C7C" w:rsidRPr="00982E8F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>
              <w:t>Das Thema „</w:t>
            </w:r>
            <w:r w:rsidRPr="002F032F">
              <w:t>Streit um Wa</w:t>
            </w:r>
            <w:r w:rsidRPr="002F032F">
              <w:t>s</w:t>
            </w:r>
            <w:r w:rsidRPr="002F032F">
              <w:t>ser</w:t>
            </w:r>
            <w:r>
              <w:t>“</w:t>
            </w:r>
            <w:r w:rsidRPr="002F032F">
              <w:t xml:space="preserve"> in den Medien</w:t>
            </w:r>
          </w:p>
        </w:tc>
        <w:tc>
          <w:tcPr>
            <w:tcW w:w="1522" w:type="dxa"/>
          </w:tcPr>
          <w:p w14:paraId="38A53DB5" w14:textId="77777777" w:rsidR="00733C7C" w:rsidRDefault="00733C7C" w:rsidP="00AF741A">
            <w:pPr>
              <w:pStyle w:val="Geo02Grundschrift1lb"/>
            </w:pPr>
            <w:r>
              <w:t>182-2</w:t>
            </w:r>
          </w:p>
          <w:p w14:paraId="363D0BBE" w14:textId="77777777" w:rsidR="00733C7C" w:rsidRDefault="00733C7C" w:rsidP="00AF741A">
            <w:pPr>
              <w:pStyle w:val="Geo02Grundschrift1lb"/>
            </w:pPr>
          </w:p>
          <w:p w14:paraId="5EF83A55" w14:textId="77777777" w:rsidR="00733C7C" w:rsidRDefault="00733C7C" w:rsidP="00AF741A">
            <w:pPr>
              <w:pStyle w:val="Geo02Grundschrift1lb"/>
            </w:pPr>
            <w:r>
              <w:t>178-1</w:t>
            </w:r>
          </w:p>
        </w:tc>
      </w:tr>
    </w:tbl>
    <w:p w14:paraId="5DC21AB9" w14:textId="77777777" w:rsidR="00733C7C" w:rsidRDefault="00733C7C" w:rsidP="00982E8F">
      <w:pPr>
        <w:pStyle w:val="Geo02Grundschrift1lb"/>
        <w:sectPr w:rsidR="00733C7C" w:rsidSect="006F0DFE">
          <w:headerReference w:type="default" r:id="rId18"/>
          <w:pgSz w:w="11906" w:h="16838" w:code="9"/>
          <w:pgMar w:top="907" w:right="1219" w:bottom="851" w:left="1219" w:header="624" w:footer="709" w:gutter="0"/>
          <w:cols w:space="284"/>
          <w:docGrid w:linePitch="360"/>
        </w:sectPr>
      </w:pPr>
    </w:p>
    <w:p w14:paraId="7A881D52" w14:textId="77777777" w:rsidR="00733C7C" w:rsidRDefault="00733C7C" w:rsidP="0082161C">
      <w:pPr>
        <w:pStyle w:val="Geo01Titel"/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508"/>
        <w:gridCol w:w="2171"/>
        <w:gridCol w:w="1295"/>
        <w:gridCol w:w="4632"/>
      </w:tblGrid>
      <w:tr w:rsidR="00733C7C" w14:paraId="634AAC49" w14:textId="77777777" w:rsidTr="00272951">
        <w:tc>
          <w:tcPr>
            <w:tcW w:w="1508" w:type="dxa"/>
            <w:shd w:val="clear" w:color="auto" w:fill="CCCCCC"/>
          </w:tcPr>
          <w:p w14:paraId="52D9C521" w14:textId="77777777" w:rsidR="00733C7C" w:rsidRPr="00AF741A" w:rsidRDefault="00733C7C" w:rsidP="00AF741A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>Zeitbedarf</w:t>
            </w:r>
          </w:p>
          <w:p w14:paraId="076C6406" w14:textId="77777777" w:rsidR="00733C7C" w:rsidRDefault="00733C7C" w:rsidP="00272951">
            <w:pPr>
              <w:pStyle w:val="Geo02Grundschrift1lb"/>
            </w:pPr>
            <w:r>
              <w:rPr>
                <w:b/>
                <w:bCs/>
              </w:rPr>
              <w:t xml:space="preserve">4 </w:t>
            </w:r>
            <w:r w:rsidRPr="00AF741A">
              <w:rPr>
                <w:b/>
                <w:bCs/>
              </w:rPr>
              <w:t>Wochen,</w:t>
            </w:r>
            <w:r w:rsidRPr="00AF741A">
              <w:rPr>
                <w:b/>
                <w:bCs/>
              </w:rPr>
              <w:br/>
              <w:t xml:space="preserve">mind. </w:t>
            </w:r>
            <w:r>
              <w:rPr>
                <w:b/>
                <w:bCs/>
              </w:rPr>
              <w:t>12 </w:t>
            </w:r>
            <w:proofErr w:type="spellStart"/>
            <w:r w:rsidRPr="00AF741A">
              <w:rPr>
                <w:b/>
                <w:bCs/>
              </w:rPr>
              <w:t>Ustd</w:t>
            </w:r>
            <w:proofErr w:type="spellEnd"/>
            <w:r w:rsidRPr="00AF741A">
              <w:rPr>
                <w:b/>
                <w:bCs/>
              </w:rPr>
              <w:t>.</w:t>
            </w:r>
          </w:p>
        </w:tc>
        <w:tc>
          <w:tcPr>
            <w:tcW w:w="2171" w:type="dxa"/>
            <w:shd w:val="clear" w:color="auto" w:fill="CCCCCC"/>
          </w:tcPr>
          <w:p w14:paraId="6445F645" w14:textId="77777777" w:rsidR="00733C7C" w:rsidRPr="00880A17" w:rsidRDefault="00733C7C" w:rsidP="00880A17">
            <w:pPr>
              <w:pStyle w:val="Geo02Grundschrift1lb"/>
              <w:rPr>
                <w:rFonts w:eastAsiaTheme="minorEastAsia"/>
                <w:color w:val="000000"/>
                <w:lang w:eastAsia="ja-JP"/>
              </w:rPr>
            </w:pPr>
            <w:r w:rsidRPr="00880A17">
              <w:rPr>
                <w:b/>
                <w:bCs/>
              </w:rPr>
              <w:t>Thematische Schwerpunkte</w:t>
            </w:r>
          </w:p>
        </w:tc>
        <w:tc>
          <w:tcPr>
            <w:tcW w:w="1295" w:type="dxa"/>
            <w:shd w:val="clear" w:color="auto" w:fill="CCCCCC"/>
          </w:tcPr>
          <w:p w14:paraId="6B05A8D4" w14:textId="77777777" w:rsidR="00733C7C" w:rsidRPr="00AF741A" w:rsidRDefault="00733C7C" w:rsidP="00FA4146">
            <w:pPr>
              <w:pStyle w:val="Geo02Grundschrift1lb"/>
              <w:rPr>
                <w:b/>
                <w:bCs/>
              </w:rPr>
            </w:pPr>
            <w:r w:rsidRPr="00AF741A">
              <w:rPr>
                <w:b/>
                <w:bCs/>
              </w:rPr>
              <w:t xml:space="preserve">Buchseiten </w:t>
            </w:r>
            <w:r>
              <w:rPr>
                <w:b/>
                <w:bCs/>
              </w:rPr>
              <w:t>266–299</w:t>
            </w:r>
          </w:p>
        </w:tc>
        <w:tc>
          <w:tcPr>
            <w:tcW w:w="4632" w:type="dxa"/>
            <w:shd w:val="clear" w:color="auto" w:fill="CCCCCC"/>
          </w:tcPr>
          <w:p w14:paraId="532ABF35" w14:textId="77777777" w:rsidR="00733C7C" w:rsidRPr="00AF741A" w:rsidRDefault="00733C7C" w:rsidP="00AF741A">
            <w:pPr>
              <w:pStyle w:val="Geo02Grundschrift1lb"/>
              <w:rPr>
                <w:b/>
              </w:rPr>
            </w:pPr>
            <w:r w:rsidRPr="00AF741A">
              <w:rPr>
                <w:b/>
              </w:rPr>
              <w:t xml:space="preserve">Unterrichtseinheit </w:t>
            </w:r>
            <w:r>
              <w:rPr>
                <w:b/>
              </w:rPr>
              <w:t>6</w:t>
            </w:r>
            <w:r w:rsidRPr="00AF741A">
              <w:rPr>
                <w:b/>
              </w:rPr>
              <w:t>-</w:t>
            </w:r>
            <w:r>
              <w:rPr>
                <w:b/>
              </w:rPr>
              <w:t>4</w:t>
            </w:r>
            <w:r w:rsidRPr="00AF741A">
              <w:rPr>
                <w:b/>
              </w:rPr>
              <w:t>:</w:t>
            </w:r>
          </w:p>
          <w:p w14:paraId="29F62734" w14:textId="77777777" w:rsidR="00733C7C" w:rsidRPr="00932763" w:rsidRDefault="00733C7C" w:rsidP="00932763">
            <w:pPr>
              <w:rPr>
                <w:b/>
                <w:sz w:val="19"/>
                <w:szCs w:val="19"/>
              </w:rPr>
            </w:pPr>
            <w:r w:rsidRPr="00FA4146">
              <w:rPr>
                <w:b/>
                <w:bCs/>
                <w:sz w:val="20"/>
                <w:szCs w:val="20"/>
              </w:rPr>
              <w:t>Haben oder Sein: Welche Bedeutung hat Geld für mich?</w:t>
            </w:r>
          </w:p>
        </w:tc>
      </w:tr>
      <w:tr w:rsidR="00733C7C" w14:paraId="31441996" w14:textId="77777777" w:rsidTr="00272951">
        <w:tc>
          <w:tcPr>
            <w:tcW w:w="1508" w:type="dxa"/>
          </w:tcPr>
          <w:p w14:paraId="42C067C7" w14:textId="77777777" w:rsidR="00733C7C" w:rsidRDefault="00733C7C" w:rsidP="002F032F">
            <w:pPr>
              <w:pStyle w:val="Geo02Grundschrift1lb"/>
            </w:pPr>
            <w:r>
              <w:t>ca. 6</w:t>
            </w:r>
          </w:p>
        </w:tc>
        <w:tc>
          <w:tcPr>
            <w:tcW w:w="2171" w:type="dxa"/>
          </w:tcPr>
          <w:p w14:paraId="6A5A0F6A" w14:textId="77777777" w:rsidR="00733C7C" w:rsidRPr="001E6F5A" w:rsidRDefault="00733C7C" w:rsidP="00FA4146">
            <w:pPr>
              <w:pStyle w:val="Geo02Grundschrift1lb"/>
              <w:rPr>
                <w:b/>
                <w:sz w:val="19"/>
                <w:szCs w:val="19"/>
              </w:rPr>
            </w:pPr>
            <w:r w:rsidRPr="001E6F5A">
              <w:rPr>
                <w:b/>
                <w:sz w:val="19"/>
                <w:szCs w:val="19"/>
              </w:rPr>
              <w:t xml:space="preserve">Bedürfnispyramide (Maslow) </w:t>
            </w:r>
          </w:p>
          <w:p w14:paraId="1C0E3259" w14:textId="77777777" w:rsidR="00733C7C" w:rsidRPr="00880A17" w:rsidRDefault="00733C7C" w:rsidP="00880A17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</w:p>
        </w:tc>
        <w:tc>
          <w:tcPr>
            <w:tcW w:w="1295" w:type="dxa"/>
          </w:tcPr>
          <w:p w14:paraId="67AE35D4" w14:textId="77777777" w:rsidR="00733C7C" w:rsidRDefault="00733C7C" w:rsidP="00AF741A">
            <w:pPr>
              <w:pStyle w:val="Geo02Grundschrift1lb"/>
            </w:pPr>
            <w:r>
              <w:t>268</w:t>
            </w:r>
          </w:p>
          <w:p w14:paraId="2153FA62" w14:textId="77777777" w:rsidR="00733C7C" w:rsidRDefault="00733C7C" w:rsidP="00E65712">
            <w:pPr>
              <w:pStyle w:val="Geo02Grundschrift1lb"/>
            </w:pPr>
            <w:r>
              <w:t>270</w:t>
            </w:r>
          </w:p>
          <w:p w14:paraId="2DB93873" w14:textId="77777777" w:rsidR="00733C7C" w:rsidRDefault="00733C7C" w:rsidP="00E65712">
            <w:pPr>
              <w:pStyle w:val="Geo02Grundschrift1lb"/>
            </w:pPr>
            <w:r>
              <w:t xml:space="preserve">272 </w:t>
            </w:r>
          </w:p>
          <w:p w14:paraId="35B76C1E" w14:textId="77777777" w:rsidR="00733C7C" w:rsidRDefault="00733C7C" w:rsidP="00E65712">
            <w:pPr>
              <w:pStyle w:val="Geo02Grundschrift1lb"/>
            </w:pPr>
          </w:p>
          <w:p w14:paraId="58BB9AA8" w14:textId="77777777" w:rsidR="00733C7C" w:rsidRDefault="00733C7C" w:rsidP="00E65712">
            <w:pPr>
              <w:pStyle w:val="Geo02Grundschrift1lb"/>
            </w:pPr>
            <w:r>
              <w:t>298</w:t>
            </w:r>
          </w:p>
        </w:tc>
        <w:tc>
          <w:tcPr>
            <w:tcW w:w="4632" w:type="dxa"/>
          </w:tcPr>
          <w:p w14:paraId="3028FE1E" w14:textId="77777777" w:rsidR="00733C7C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>
              <w:t>Einstieg</w:t>
            </w:r>
          </w:p>
          <w:p w14:paraId="2FA98BA2" w14:textId="77777777" w:rsidR="00733C7C" w:rsidRPr="00CD414D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Wünsche und Bedürfnisse</w:t>
            </w:r>
          </w:p>
          <w:p w14:paraId="165E8B50" w14:textId="77777777" w:rsidR="00733C7C" w:rsidRPr="00E65712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Unsere Bedürfnisse: Was brauchen wir übe</w:t>
            </w:r>
            <w:r w:rsidRPr="00D66950">
              <w:rPr>
                <w:sz w:val="19"/>
                <w:szCs w:val="19"/>
              </w:rPr>
              <w:t>r</w:t>
            </w:r>
            <w:r w:rsidRPr="00D66950">
              <w:rPr>
                <w:sz w:val="19"/>
                <w:szCs w:val="19"/>
              </w:rPr>
              <w:t>haupt?</w:t>
            </w:r>
          </w:p>
          <w:p w14:paraId="44133E26" w14:textId="77777777" w:rsidR="00733C7C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>
              <w:rPr>
                <w:sz w:val="19"/>
                <w:szCs w:val="19"/>
              </w:rPr>
              <w:t>Was bedeutet Geld für mich?</w:t>
            </w:r>
          </w:p>
        </w:tc>
      </w:tr>
      <w:tr w:rsidR="00733C7C" w14:paraId="39F524CA" w14:textId="77777777" w:rsidTr="00272951">
        <w:tc>
          <w:tcPr>
            <w:tcW w:w="1508" w:type="dxa"/>
          </w:tcPr>
          <w:p w14:paraId="1C966AE8" w14:textId="77777777" w:rsidR="00733C7C" w:rsidRDefault="00733C7C" w:rsidP="00272951">
            <w:pPr>
              <w:pStyle w:val="Geo02Grundschrift1lb"/>
            </w:pPr>
            <w:r>
              <w:t>ca. 3</w:t>
            </w:r>
          </w:p>
        </w:tc>
        <w:tc>
          <w:tcPr>
            <w:tcW w:w="2171" w:type="dxa"/>
          </w:tcPr>
          <w:p w14:paraId="519010D6" w14:textId="77777777" w:rsidR="00733C7C" w:rsidRPr="00880A17" w:rsidRDefault="00733C7C" w:rsidP="002D76E0">
            <w:pPr>
              <w:pStyle w:val="Geo02Grundschrift1lb"/>
              <w:rPr>
                <w:rFonts w:eastAsiaTheme="minorEastAsia"/>
                <w:color w:val="000000"/>
                <w:lang w:eastAsia="ja-JP"/>
              </w:rPr>
            </w:pPr>
            <w:r w:rsidRPr="001E6F5A">
              <w:rPr>
                <w:b/>
                <w:sz w:val="19"/>
                <w:szCs w:val="19"/>
              </w:rPr>
              <w:t>Geschichte des Ge</w:t>
            </w:r>
            <w:r w:rsidRPr="001E6F5A">
              <w:rPr>
                <w:b/>
                <w:sz w:val="19"/>
                <w:szCs w:val="19"/>
              </w:rPr>
              <w:t>l</w:t>
            </w:r>
            <w:r w:rsidRPr="001E6F5A">
              <w:rPr>
                <w:b/>
                <w:sz w:val="19"/>
                <w:szCs w:val="19"/>
              </w:rPr>
              <w:t xml:space="preserve">des </w:t>
            </w:r>
          </w:p>
        </w:tc>
        <w:tc>
          <w:tcPr>
            <w:tcW w:w="1295" w:type="dxa"/>
          </w:tcPr>
          <w:p w14:paraId="1EE2B152" w14:textId="77777777" w:rsidR="00733C7C" w:rsidRDefault="00733C7C" w:rsidP="00AF741A">
            <w:pPr>
              <w:pStyle w:val="Geo02Grundschrift1lb"/>
            </w:pPr>
            <w:r>
              <w:t>276</w:t>
            </w:r>
          </w:p>
          <w:p w14:paraId="79B94684" w14:textId="77777777" w:rsidR="00733C7C" w:rsidRDefault="00733C7C" w:rsidP="00AF741A">
            <w:pPr>
              <w:pStyle w:val="Geo02Grundschrift1lb"/>
            </w:pPr>
            <w:r>
              <w:t>278</w:t>
            </w:r>
          </w:p>
        </w:tc>
        <w:tc>
          <w:tcPr>
            <w:tcW w:w="4632" w:type="dxa"/>
          </w:tcPr>
          <w:p w14:paraId="53D32AD7" w14:textId="77777777" w:rsidR="00733C7C" w:rsidRPr="002D76E0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Die Geschichte des Geldes</w:t>
            </w:r>
          </w:p>
          <w:p w14:paraId="671F61BB" w14:textId="77777777" w:rsidR="00733C7C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Die Funktionen des Geldes</w:t>
            </w:r>
          </w:p>
        </w:tc>
      </w:tr>
      <w:tr w:rsidR="00733C7C" w14:paraId="3779EA6C" w14:textId="77777777" w:rsidTr="00272951">
        <w:tc>
          <w:tcPr>
            <w:tcW w:w="1508" w:type="dxa"/>
          </w:tcPr>
          <w:p w14:paraId="0C913BC4" w14:textId="77777777" w:rsidR="00733C7C" w:rsidRDefault="00733C7C" w:rsidP="00272951">
            <w:pPr>
              <w:pStyle w:val="Geo02Grundschrift1lb"/>
            </w:pPr>
            <w:r>
              <w:t>ca. 4</w:t>
            </w:r>
          </w:p>
        </w:tc>
        <w:tc>
          <w:tcPr>
            <w:tcW w:w="2171" w:type="dxa"/>
          </w:tcPr>
          <w:p w14:paraId="3AAE94A3" w14:textId="77777777" w:rsidR="00733C7C" w:rsidRPr="00880A17" w:rsidRDefault="00733C7C" w:rsidP="002D76E0">
            <w:pPr>
              <w:pStyle w:val="Geo02Grundschrift1lb"/>
              <w:rPr>
                <w:rFonts w:eastAsiaTheme="minorEastAsia"/>
                <w:color w:val="000000"/>
                <w:lang w:eastAsia="ja-JP"/>
              </w:rPr>
            </w:pPr>
            <w:r w:rsidRPr="001E6F5A">
              <w:rPr>
                <w:b/>
                <w:sz w:val="19"/>
                <w:szCs w:val="19"/>
              </w:rPr>
              <w:t>Ressourcen und Knappheit</w:t>
            </w:r>
            <w:r w:rsidRPr="001E6F5A">
              <w:rPr>
                <w:sz w:val="19"/>
                <w:szCs w:val="19"/>
              </w:rPr>
              <w:t xml:space="preserve"> (Verteilung von begrenzten G</w:t>
            </w:r>
            <w:r w:rsidRPr="001E6F5A">
              <w:rPr>
                <w:sz w:val="19"/>
                <w:szCs w:val="19"/>
              </w:rPr>
              <w:t>ü</w:t>
            </w:r>
            <w:r w:rsidRPr="001E6F5A">
              <w:rPr>
                <w:sz w:val="19"/>
                <w:szCs w:val="19"/>
              </w:rPr>
              <w:t xml:space="preserve">tern) </w:t>
            </w:r>
          </w:p>
        </w:tc>
        <w:tc>
          <w:tcPr>
            <w:tcW w:w="1295" w:type="dxa"/>
          </w:tcPr>
          <w:p w14:paraId="5689012A" w14:textId="77777777" w:rsidR="00733C7C" w:rsidRDefault="00733C7C" w:rsidP="00AF741A">
            <w:pPr>
              <w:pStyle w:val="Geo02Grundschrift1lb"/>
            </w:pPr>
            <w:r>
              <w:t>274</w:t>
            </w:r>
          </w:p>
          <w:p w14:paraId="60FE7AD4" w14:textId="77777777" w:rsidR="00733C7C" w:rsidRDefault="00733C7C" w:rsidP="00AF741A">
            <w:pPr>
              <w:pStyle w:val="Geo02Grundschrift1lb"/>
            </w:pPr>
            <w:r>
              <w:t>280</w:t>
            </w:r>
          </w:p>
        </w:tc>
        <w:tc>
          <w:tcPr>
            <w:tcW w:w="4632" w:type="dxa"/>
          </w:tcPr>
          <w:p w14:paraId="1DBAF74D" w14:textId="77777777" w:rsidR="00733C7C" w:rsidRPr="002D76E0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Knappe Güter: Warum braucht man Geld?</w:t>
            </w:r>
          </w:p>
          <w:p w14:paraId="28AE081C" w14:textId="77777777" w:rsidR="00733C7C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„Lass uns mal über Kohle reden!“</w:t>
            </w:r>
          </w:p>
        </w:tc>
      </w:tr>
      <w:tr w:rsidR="00733C7C" w14:paraId="0AB314B5" w14:textId="77777777" w:rsidTr="00272951">
        <w:tc>
          <w:tcPr>
            <w:tcW w:w="1508" w:type="dxa"/>
          </w:tcPr>
          <w:p w14:paraId="5B22F950" w14:textId="77777777" w:rsidR="00733C7C" w:rsidRDefault="00733C7C" w:rsidP="00272951">
            <w:pPr>
              <w:pStyle w:val="Geo02Grundschrift1lb"/>
            </w:pPr>
            <w:r>
              <w:t>ca. 8</w:t>
            </w:r>
          </w:p>
        </w:tc>
        <w:tc>
          <w:tcPr>
            <w:tcW w:w="2171" w:type="dxa"/>
          </w:tcPr>
          <w:p w14:paraId="67C36839" w14:textId="77777777" w:rsidR="00733C7C" w:rsidRPr="001E6F5A" w:rsidRDefault="00733C7C" w:rsidP="00FA4146">
            <w:pPr>
              <w:pStyle w:val="Geo02Grundschrift1lb"/>
              <w:rPr>
                <w:sz w:val="19"/>
                <w:szCs w:val="19"/>
              </w:rPr>
            </w:pPr>
            <w:r w:rsidRPr="001E6F5A">
              <w:rPr>
                <w:sz w:val="19"/>
                <w:szCs w:val="19"/>
              </w:rPr>
              <w:t>Konsum- und Freizei</w:t>
            </w:r>
            <w:r w:rsidRPr="001E6F5A">
              <w:rPr>
                <w:sz w:val="19"/>
                <w:szCs w:val="19"/>
              </w:rPr>
              <w:t>t</w:t>
            </w:r>
            <w:r w:rsidRPr="001E6F5A">
              <w:rPr>
                <w:sz w:val="19"/>
                <w:szCs w:val="19"/>
              </w:rPr>
              <w:t xml:space="preserve">verhalten von Kindern </w:t>
            </w:r>
          </w:p>
          <w:p w14:paraId="4E823DB4" w14:textId="77777777" w:rsidR="00733C7C" w:rsidRPr="00880A17" w:rsidRDefault="00733C7C" w:rsidP="00880A17">
            <w:pPr>
              <w:widowControl w:val="0"/>
              <w:autoSpaceDE w:val="0"/>
              <w:autoSpaceDN w:val="0"/>
              <w:adjustRightInd w:val="0"/>
              <w:rPr>
                <w:rFonts w:eastAsiaTheme="minorEastAsia" w:cs="Arial"/>
                <w:color w:val="000000"/>
                <w:sz w:val="20"/>
                <w:szCs w:val="20"/>
                <w:lang w:eastAsia="ja-JP"/>
              </w:rPr>
            </w:pPr>
          </w:p>
        </w:tc>
        <w:tc>
          <w:tcPr>
            <w:tcW w:w="1295" w:type="dxa"/>
          </w:tcPr>
          <w:p w14:paraId="75860AEA" w14:textId="77777777" w:rsidR="00733C7C" w:rsidRDefault="00733C7C" w:rsidP="00AF741A">
            <w:pPr>
              <w:pStyle w:val="Geo02Grundschrift1lb"/>
            </w:pPr>
            <w:r>
              <w:t>270</w:t>
            </w:r>
          </w:p>
          <w:p w14:paraId="325D9BC2" w14:textId="77777777" w:rsidR="00733C7C" w:rsidRDefault="00733C7C" w:rsidP="00AF741A">
            <w:pPr>
              <w:pStyle w:val="Geo02Grundschrift1lb"/>
            </w:pPr>
            <w:r>
              <w:t>272</w:t>
            </w:r>
          </w:p>
          <w:p w14:paraId="4C2D38EB" w14:textId="77777777" w:rsidR="00733C7C" w:rsidRDefault="00733C7C" w:rsidP="00AF741A">
            <w:pPr>
              <w:pStyle w:val="Geo02Grundschrift1lb"/>
            </w:pPr>
          </w:p>
          <w:p w14:paraId="7DED683C" w14:textId="77777777" w:rsidR="00733C7C" w:rsidRDefault="00733C7C" w:rsidP="00AF741A">
            <w:pPr>
              <w:pStyle w:val="Geo02Grundschrift1lb"/>
            </w:pPr>
            <w:r>
              <w:t>282</w:t>
            </w:r>
          </w:p>
          <w:p w14:paraId="17C4AFF9" w14:textId="77777777" w:rsidR="00733C7C" w:rsidRDefault="00733C7C" w:rsidP="00AF741A">
            <w:pPr>
              <w:pStyle w:val="Geo02Grundschrift1lb"/>
            </w:pPr>
            <w:r>
              <w:t>286</w:t>
            </w:r>
          </w:p>
          <w:p w14:paraId="6F9FA5C4" w14:textId="77777777" w:rsidR="00733C7C" w:rsidRDefault="00733C7C" w:rsidP="00AF741A">
            <w:pPr>
              <w:pStyle w:val="Geo02Grundschrift1lb"/>
            </w:pPr>
            <w:r>
              <w:t>288</w:t>
            </w:r>
          </w:p>
          <w:p w14:paraId="5AA746E3" w14:textId="77777777" w:rsidR="00733C7C" w:rsidRDefault="00733C7C" w:rsidP="00AF741A">
            <w:pPr>
              <w:pStyle w:val="Geo02Grundschrift1lb"/>
            </w:pPr>
            <w:r>
              <w:t>296</w:t>
            </w:r>
          </w:p>
        </w:tc>
        <w:tc>
          <w:tcPr>
            <w:tcW w:w="4632" w:type="dxa"/>
          </w:tcPr>
          <w:p w14:paraId="5E5767E0" w14:textId="77777777" w:rsidR="00733C7C" w:rsidRPr="002D76E0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Wünsche und Bedürfnisse</w:t>
            </w:r>
          </w:p>
          <w:p w14:paraId="5A38EE6A" w14:textId="77777777" w:rsidR="00733C7C" w:rsidRPr="00E65712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Unsere Bedürfnisse: Was brauchen wir übe</w:t>
            </w:r>
            <w:r w:rsidRPr="00D66950">
              <w:rPr>
                <w:sz w:val="19"/>
                <w:szCs w:val="19"/>
              </w:rPr>
              <w:t>r</w:t>
            </w:r>
            <w:r w:rsidRPr="00D66950">
              <w:rPr>
                <w:sz w:val="19"/>
                <w:szCs w:val="19"/>
              </w:rPr>
              <w:t>haupt?</w:t>
            </w:r>
          </w:p>
          <w:p w14:paraId="551F43E1" w14:textId="77777777" w:rsidR="00733C7C" w:rsidRPr="002D76E0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Umgang mit Taschengeld</w:t>
            </w:r>
          </w:p>
          <w:p w14:paraId="2B7BF3BE" w14:textId="77777777" w:rsidR="00733C7C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D76E0">
              <w:t>Haben wollen – warum und wozu?</w:t>
            </w:r>
          </w:p>
          <w:p w14:paraId="4D42942B" w14:textId="77777777" w:rsidR="00733C7C" w:rsidRPr="00CC0E3A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„Ich wusste gar nicht, dass ich das brauche!“</w:t>
            </w:r>
          </w:p>
          <w:p w14:paraId="0E3B0ECA" w14:textId="77777777" w:rsidR="00733C7C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Gemeinsame Freizeit gestalten – mit und ohne Geld</w:t>
            </w:r>
          </w:p>
        </w:tc>
      </w:tr>
      <w:tr w:rsidR="00733C7C" w14:paraId="48BAA974" w14:textId="77777777" w:rsidTr="00272951">
        <w:tc>
          <w:tcPr>
            <w:tcW w:w="1508" w:type="dxa"/>
          </w:tcPr>
          <w:p w14:paraId="132E1582" w14:textId="77777777" w:rsidR="00733C7C" w:rsidRDefault="00733C7C" w:rsidP="00272951">
            <w:pPr>
              <w:pStyle w:val="Geo02Grundschrift1lb"/>
            </w:pPr>
            <w:r>
              <w:t>ca. 1</w:t>
            </w:r>
          </w:p>
        </w:tc>
        <w:tc>
          <w:tcPr>
            <w:tcW w:w="2171" w:type="dxa"/>
          </w:tcPr>
          <w:p w14:paraId="69FBE714" w14:textId="77777777" w:rsidR="00733C7C" w:rsidRPr="00880A17" w:rsidRDefault="00733C7C" w:rsidP="00272951">
            <w:pPr>
              <w:pStyle w:val="Geo02Grundschrift1lb"/>
              <w:rPr>
                <w:rFonts w:eastAsiaTheme="minorEastAsia"/>
                <w:color w:val="000000"/>
                <w:lang w:eastAsia="ja-JP"/>
              </w:rPr>
            </w:pPr>
            <w:r w:rsidRPr="001E6F5A">
              <w:rPr>
                <w:b/>
                <w:sz w:val="19"/>
                <w:szCs w:val="19"/>
              </w:rPr>
              <w:t>Rechts- und G</w:t>
            </w:r>
            <w:r w:rsidRPr="001E6F5A">
              <w:rPr>
                <w:b/>
                <w:sz w:val="19"/>
                <w:szCs w:val="19"/>
              </w:rPr>
              <w:t>e</w:t>
            </w:r>
            <w:r w:rsidRPr="001E6F5A">
              <w:rPr>
                <w:b/>
                <w:sz w:val="19"/>
                <w:szCs w:val="19"/>
              </w:rPr>
              <w:t>schäftsfähigkeit von Kindern und Jugen</w:t>
            </w:r>
            <w:r w:rsidRPr="001E6F5A">
              <w:rPr>
                <w:b/>
                <w:sz w:val="19"/>
                <w:szCs w:val="19"/>
              </w:rPr>
              <w:t>d</w:t>
            </w:r>
            <w:r w:rsidRPr="001E6F5A">
              <w:rPr>
                <w:b/>
                <w:sz w:val="19"/>
                <w:szCs w:val="19"/>
              </w:rPr>
              <w:t xml:space="preserve">lichen </w:t>
            </w:r>
          </w:p>
        </w:tc>
        <w:tc>
          <w:tcPr>
            <w:tcW w:w="1295" w:type="dxa"/>
          </w:tcPr>
          <w:p w14:paraId="7FDCD5B6" w14:textId="77777777" w:rsidR="00733C7C" w:rsidRDefault="00733C7C" w:rsidP="00AF741A">
            <w:pPr>
              <w:pStyle w:val="Geo02Grundschrift1lb"/>
            </w:pPr>
            <w:r>
              <w:t>292</w:t>
            </w:r>
          </w:p>
        </w:tc>
        <w:tc>
          <w:tcPr>
            <w:tcW w:w="4632" w:type="dxa"/>
          </w:tcPr>
          <w:p w14:paraId="55FF9316" w14:textId="77777777" w:rsidR="00733C7C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Rechts- und Geschäftsfähigkeit</w:t>
            </w:r>
          </w:p>
        </w:tc>
      </w:tr>
      <w:tr w:rsidR="00733C7C" w14:paraId="07E05847" w14:textId="77777777" w:rsidTr="00272951">
        <w:tc>
          <w:tcPr>
            <w:tcW w:w="1508" w:type="dxa"/>
          </w:tcPr>
          <w:p w14:paraId="3C03A7A6" w14:textId="77777777" w:rsidR="00733C7C" w:rsidRDefault="00733C7C" w:rsidP="00272951">
            <w:pPr>
              <w:pStyle w:val="Geo02Grundschrift1lb"/>
            </w:pPr>
            <w:r>
              <w:t>ca. 1</w:t>
            </w:r>
          </w:p>
        </w:tc>
        <w:tc>
          <w:tcPr>
            <w:tcW w:w="2171" w:type="dxa"/>
          </w:tcPr>
          <w:p w14:paraId="73436358" w14:textId="77777777" w:rsidR="00733C7C" w:rsidRPr="00880A17" w:rsidRDefault="00733C7C" w:rsidP="00272951">
            <w:pPr>
              <w:pStyle w:val="Geo02Grundschrift1lb"/>
              <w:rPr>
                <w:rFonts w:eastAsiaTheme="minorEastAsia"/>
                <w:color w:val="000000"/>
                <w:lang w:eastAsia="ja-JP"/>
              </w:rPr>
            </w:pPr>
            <w:r w:rsidRPr="001E6F5A">
              <w:rPr>
                <w:b/>
                <w:sz w:val="19"/>
                <w:szCs w:val="19"/>
              </w:rPr>
              <w:t xml:space="preserve">Kinderarbeit in Deutschland </w:t>
            </w:r>
          </w:p>
        </w:tc>
        <w:tc>
          <w:tcPr>
            <w:tcW w:w="1295" w:type="dxa"/>
          </w:tcPr>
          <w:p w14:paraId="7B471137" w14:textId="77777777" w:rsidR="00733C7C" w:rsidRDefault="00733C7C" w:rsidP="00AF741A">
            <w:pPr>
              <w:pStyle w:val="Geo02Grundschrift1lb"/>
            </w:pPr>
            <w:r>
              <w:t>284</w:t>
            </w:r>
          </w:p>
        </w:tc>
        <w:tc>
          <w:tcPr>
            <w:tcW w:w="4632" w:type="dxa"/>
          </w:tcPr>
          <w:p w14:paraId="706C5AB2" w14:textId="77777777" w:rsidR="00733C7C" w:rsidRPr="00982E8F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Kinderarbeit in Deutschland – (</w:t>
            </w:r>
            <w:proofErr w:type="spellStart"/>
            <w:r w:rsidRPr="00D66950">
              <w:rPr>
                <w:sz w:val="19"/>
                <w:szCs w:val="19"/>
              </w:rPr>
              <w:t>un</w:t>
            </w:r>
            <w:proofErr w:type="spellEnd"/>
            <w:r w:rsidRPr="00D66950">
              <w:rPr>
                <w:sz w:val="19"/>
                <w:szCs w:val="19"/>
              </w:rPr>
              <w:t>)freiwillig?</w:t>
            </w:r>
          </w:p>
        </w:tc>
      </w:tr>
      <w:tr w:rsidR="00733C7C" w14:paraId="674FC689" w14:textId="77777777" w:rsidTr="00272951">
        <w:tc>
          <w:tcPr>
            <w:tcW w:w="1508" w:type="dxa"/>
          </w:tcPr>
          <w:p w14:paraId="44A747C7" w14:textId="77777777" w:rsidR="00733C7C" w:rsidRDefault="00733C7C" w:rsidP="002F032F">
            <w:pPr>
              <w:pStyle w:val="Geo02Grundschrift1lb"/>
            </w:pPr>
            <w:r>
              <w:t>ca. 2</w:t>
            </w:r>
          </w:p>
        </w:tc>
        <w:tc>
          <w:tcPr>
            <w:tcW w:w="2171" w:type="dxa"/>
          </w:tcPr>
          <w:p w14:paraId="607968AB" w14:textId="77777777" w:rsidR="00733C7C" w:rsidRPr="00FA4146" w:rsidRDefault="00733C7C" w:rsidP="00FA4146">
            <w:pPr>
              <w:pStyle w:val="Geo02Grundschrift1lb"/>
              <w:rPr>
                <w:sz w:val="19"/>
                <w:szCs w:val="19"/>
              </w:rPr>
            </w:pPr>
            <w:r w:rsidRPr="001E6F5A">
              <w:rPr>
                <w:sz w:val="19"/>
                <w:szCs w:val="19"/>
              </w:rPr>
              <w:t xml:space="preserve">Taschengeldparagraph </w:t>
            </w:r>
          </w:p>
        </w:tc>
        <w:tc>
          <w:tcPr>
            <w:tcW w:w="1295" w:type="dxa"/>
          </w:tcPr>
          <w:p w14:paraId="2CB15DFC" w14:textId="77777777" w:rsidR="00733C7C" w:rsidRDefault="00733C7C" w:rsidP="00AF741A">
            <w:pPr>
              <w:pStyle w:val="Geo02Grundschrift1lb"/>
            </w:pPr>
            <w:r>
              <w:t>282</w:t>
            </w:r>
          </w:p>
          <w:p w14:paraId="2B6F5BAC" w14:textId="77777777" w:rsidR="00733C7C" w:rsidRDefault="00733C7C" w:rsidP="00AF741A">
            <w:pPr>
              <w:pStyle w:val="Geo02Grundschrift1lb"/>
            </w:pPr>
            <w:r>
              <w:t>292</w:t>
            </w:r>
          </w:p>
        </w:tc>
        <w:tc>
          <w:tcPr>
            <w:tcW w:w="4632" w:type="dxa"/>
          </w:tcPr>
          <w:p w14:paraId="6A1CA821" w14:textId="77777777" w:rsidR="00733C7C" w:rsidRPr="00272951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Umgang mit Taschengeld</w:t>
            </w:r>
          </w:p>
          <w:p w14:paraId="686AE13D" w14:textId="77777777" w:rsidR="00733C7C" w:rsidRPr="002F032F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Rechts- und Geschäftsfähigkeit</w:t>
            </w:r>
          </w:p>
        </w:tc>
      </w:tr>
      <w:tr w:rsidR="00733C7C" w14:paraId="77F6C5CA" w14:textId="77777777" w:rsidTr="00272951">
        <w:tc>
          <w:tcPr>
            <w:tcW w:w="1508" w:type="dxa"/>
          </w:tcPr>
          <w:p w14:paraId="7A806CC1" w14:textId="77777777" w:rsidR="00733C7C" w:rsidRDefault="00733C7C" w:rsidP="002F032F">
            <w:pPr>
              <w:pStyle w:val="Geo02Grundschrift1lb"/>
            </w:pPr>
            <w:r>
              <w:t>ca. 4</w:t>
            </w:r>
          </w:p>
        </w:tc>
        <w:tc>
          <w:tcPr>
            <w:tcW w:w="2171" w:type="dxa"/>
          </w:tcPr>
          <w:p w14:paraId="2BD9130A" w14:textId="77777777" w:rsidR="00733C7C" w:rsidRPr="001E6F5A" w:rsidRDefault="00733C7C" w:rsidP="00FA4146">
            <w:pPr>
              <w:pStyle w:val="Geo02Grundschrift1lb"/>
              <w:rPr>
                <w:sz w:val="19"/>
                <w:szCs w:val="19"/>
              </w:rPr>
            </w:pPr>
            <w:r w:rsidRPr="001E6F5A">
              <w:rPr>
                <w:sz w:val="19"/>
                <w:szCs w:val="19"/>
              </w:rPr>
              <w:t>mediale Beeinflussung des Kaufverhaltens</w:t>
            </w:r>
          </w:p>
        </w:tc>
        <w:tc>
          <w:tcPr>
            <w:tcW w:w="1295" w:type="dxa"/>
          </w:tcPr>
          <w:p w14:paraId="41BC21E7" w14:textId="77777777" w:rsidR="00733C7C" w:rsidRDefault="00733C7C" w:rsidP="00AF741A">
            <w:pPr>
              <w:pStyle w:val="Geo02Grundschrift1lb"/>
            </w:pPr>
            <w:r>
              <w:t>272</w:t>
            </w:r>
          </w:p>
          <w:p w14:paraId="696D6864" w14:textId="77777777" w:rsidR="00733C7C" w:rsidRDefault="00733C7C" w:rsidP="00AF741A">
            <w:pPr>
              <w:pStyle w:val="Geo02Grundschrift1lb"/>
            </w:pPr>
          </w:p>
          <w:p w14:paraId="254ABD7D" w14:textId="77777777" w:rsidR="00733C7C" w:rsidRDefault="00733C7C" w:rsidP="00AF741A">
            <w:pPr>
              <w:pStyle w:val="Geo02Grundschrift1lb"/>
            </w:pPr>
            <w:r>
              <w:t>286</w:t>
            </w:r>
          </w:p>
          <w:p w14:paraId="3F54333C" w14:textId="77777777" w:rsidR="00733C7C" w:rsidRDefault="00733C7C" w:rsidP="00AF741A">
            <w:pPr>
              <w:pStyle w:val="Geo02Grundschrift1lb"/>
            </w:pPr>
            <w:r>
              <w:t>288</w:t>
            </w:r>
          </w:p>
          <w:p w14:paraId="1C3E61EF" w14:textId="77777777" w:rsidR="00733C7C" w:rsidRDefault="00733C7C" w:rsidP="00AF741A">
            <w:pPr>
              <w:pStyle w:val="Geo02Grundschrift1lb"/>
            </w:pPr>
            <w:r>
              <w:t>290</w:t>
            </w:r>
          </w:p>
        </w:tc>
        <w:tc>
          <w:tcPr>
            <w:tcW w:w="4632" w:type="dxa"/>
          </w:tcPr>
          <w:p w14:paraId="203FDF33" w14:textId="77777777" w:rsidR="00733C7C" w:rsidRPr="00272951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Unsere Bedürfnisse: Was brauchen wir übe</w:t>
            </w:r>
            <w:r w:rsidRPr="00D66950">
              <w:rPr>
                <w:sz w:val="19"/>
                <w:szCs w:val="19"/>
              </w:rPr>
              <w:t>r</w:t>
            </w:r>
            <w:r w:rsidRPr="00D66950">
              <w:rPr>
                <w:sz w:val="19"/>
                <w:szCs w:val="19"/>
              </w:rPr>
              <w:t>haupt?</w:t>
            </w:r>
          </w:p>
          <w:p w14:paraId="4D62650B" w14:textId="77777777" w:rsidR="00733C7C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272951">
              <w:t>Haben wollen – warum und wozu?</w:t>
            </w:r>
          </w:p>
          <w:p w14:paraId="52CB35B4" w14:textId="77777777" w:rsidR="00733C7C" w:rsidRPr="00272951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„Ich wusste gar nicht, dass ich das brauche!“</w:t>
            </w:r>
          </w:p>
          <w:p w14:paraId="58D82B02" w14:textId="77777777" w:rsidR="00733C7C" w:rsidRPr="002F032F" w:rsidRDefault="00733C7C" w:rsidP="00733C7C">
            <w:pPr>
              <w:pStyle w:val="Geo02Grundschrift1lb"/>
              <w:numPr>
                <w:ilvl w:val="0"/>
                <w:numId w:val="6"/>
              </w:numPr>
            </w:pPr>
            <w:r w:rsidRPr="00D66950">
              <w:rPr>
                <w:sz w:val="19"/>
                <w:szCs w:val="19"/>
              </w:rPr>
              <w:t>Werbung in sozialen Medien</w:t>
            </w:r>
          </w:p>
        </w:tc>
      </w:tr>
    </w:tbl>
    <w:p w14:paraId="510EBCF5" w14:textId="77777777" w:rsidR="00AF741A" w:rsidRPr="00952625" w:rsidRDefault="00AF741A" w:rsidP="00AF741A">
      <w:pPr>
        <w:pStyle w:val="Geo02Grundschrift1lb"/>
      </w:pPr>
    </w:p>
    <w:sectPr w:rsidR="00AF741A" w:rsidRPr="00952625" w:rsidSect="006F0DFE">
      <w:headerReference w:type="default" r:id="rId19"/>
      <w:pgSz w:w="11906" w:h="16838" w:code="9"/>
      <w:pgMar w:top="907" w:right="1219" w:bottom="851" w:left="1219" w:header="624" w:footer="709" w:gutter="0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A63B64" w14:textId="77777777" w:rsidR="006F0DFE" w:rsidRDefault="006F0DFE">
      <w:r>
        <w:separator/>
      </w:r>
    </w:p>
  </w:endnote>
  <w:endnote w:type="continuationSeparator" w:id="0">
    <w:p w14:paraId="7610A1F1" w14:textId="77777777" w:rsidR="006F0DFE" w:rsidRDefault="006F0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icrosoft Sans Serif">
    <w:panose1 w:val="020B0604020202020204"/>
    <w:charset w:val="00"/>
    <w:family w:val="auto"/>
    <w:pitch w:val="variable"/>
    <w:sig w:usb0="E1002AFF" w:usb1="C0000002" w:usb2="00000008" w:usb3="00000000" w:csb0="000101FF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86960A" w14:textId="77777777" w:rsidR="006F0DFE" w:rsidRDefault="00967E79">
    <w:pPr>
      <w:pStyle w:val="Geo12Fuzeile"/>
    </w:pPr>
    <w:r>
      <w:t>Gesellschaft bewusst Niedersachen, Band 5/6, ISBN 978-3-14-112990-8</w:t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702154" w14:textId="77777777" w:rsidR="00967E79" w:rsidRDefault="00967E79" w:rsidP="00967E79">
    <w:pPr>
      <w:pStyle w:val="Geo12Fuzeile"/>
    </w:pPr>
    <w:r>
      <w:t>Gesellschaft bewusst Niedersachen, Band 5/6, ISBN 978-3-14-112990-8</w:t>
    </w:r>
  </w:p>
  <w:p w14:paraId="31BB8BC7" w14:textId="77777777" w:rsidR="006F0DFE" w:rsidRPr="00967E79" w:rsidRDefault="006F0DFE" w:rsidP="00967E79">
    <w:pPr>
      <w:pStyle w:val="Fuzeile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B670AF" w14:textId="77777777" w:rsidR="00967E79" w:rsidRDefault="00967E79" w:rsidP="00967E79">
    <w:pPr>
      <w:pStyle w:val="Geo12Fuzeile"/>
    </w:pPr>
    <w:r>
      <w:t>Gesellschaft bewusst Niedersachen, Band 5/6, ISBN 978-3-14-112990-8</w:t>
    </w:r>
  </w:p>
  <w:p w14:paraId="080DAF09" w14:textId="77777777" w:rsidR="006F0DFE" w:rsidRPr="00967E79" w:rsidRDefault="006F0DFE" w:rsidP="00967E79">
    <w:pPr>
      <w:pStyle w:val="Fuzeile"/>
    </w:pPr>
  </w:p>
</w:ftr>
</file>

<file path=word/footer4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8BA9DF" w14:textId="77777777" w:rsidR="00967E79" w:rsidRDefault="00967E79" w:rsidP="00967E79">
    <w:pPr>
      <w:pStyle w:val="Geo12Fuzeile"/>
    </w:pPr>
    <w:r>
      <w:t>Gesellschaft bewusst Niedersachen, Band 5/6, ISBN 978-3-14-112990-8</w:t>
    </w:r>
  </w:p>
  <w:p w14:paraId="3D009F96" w14:textId="77777777" w:rsidR="006F0DFE" w:rsidRPr="00967E79" w:rsidRDefault="006F0DFE" w:rsidP="00967E79">
    <w:pPr>
      <w:pStyle w:val="Fuzeile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73F678" w14:textId="77777777" w:rsidR="006F0DFE" w:rsidRDefault="006F0DFE">
      <w:r>
        <w:separator/>
      </w:r>
    </w:p>
  </w:footnote>
  <w:footnote w:type="continuationSeparator" w:id="0">
    <w:p w14:paraId="6F11E112" w14:textId="77777777" w:rsidR="006F0DFE" w:rsidRDefault="006F0DF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B3ACF1" w14:textId="77777777" w:rsidR="006F0DFE" w:rsidRDefault="006F0DFE" w:rsidP="00FE6401">
    <w:pPr>
      <w:pStyle w:val="Kopfzeile"/>
      <w:tabs>
        <w:tab w:val="clear" w:pos="4536"/>
        <w:tab w:val="clear" w:pos="9072"/>
        <w:tab w:val="right" w:pos="9498"/>
      </w:tabs>
      <w:rPr>
        <w:position w:val="-8"/>
        <w:szCs w:val="18"/>
      </w:rPr>
    </w:pPr>
    <w:r>
      <w:rPr>
        <w:szCs w:val="18"/>
      </w:rPr>
      <w:t xml:space="preserve">1 </w:t>
    </w:r>
    <w:r>
      <w:rPr>
        <w:rFonts w:cs="Arial"/>
        <w:szCs w:val="18"/>
      </w:rPr>
      <w:t>Über den Tellerrand schauen: Wie erl</w:t>
    </w:r>
    <w:r>
      <w:rPr>
        <w:szCs w:val="18"/>
      </w:rPr>
      <w:t>ebe ich unterschiedliche (Ess-)</w:t>
    </w:r>
    <w:r>
      <w:rPr>
        <w:rFonts w:cs="Arial"/>
        <w:szCs w:val="18"/>
      </w:rPr>
      <w:t>Kulturen?</w:t>
    </w:r>
    <w:r w:rsidRPr="00894F4E">
      <w:rPr>
        <w:position w:val="-8"/>
      </w:rPr>
      <w:tab/>
    </w:r>
    <w:r>
      <w:rPr>
        <w:noProof/>
        <w:position w:val="-8"/>
        <w:szCs w:val="18"/>
      </w:rPr>
      <mc:AlternateContent>
        <mc:Choice Requires="wps">
          <w:drawing>
            <wp:inline distT="0" distB="0" distL="0" distR="0" wp14:anchorId="72C9F5BA" wp14:editId="48E4C739">
              <wp:extent cx="1912988" cy="182913"/>
              <wp:effectExtent l="0" t="0" r="0" b="0"/>
              <wp:docPr id="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2988" cy="182913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25FA405" w14:textId="77777777" w:rsidR="006F0DFE" w:rsidRPr="0094304C" w:rsidRDefault="006F0DFE" w:rsidP="00FE6401">
                          <w:pPr>
                            <w:pStyle w:val="Geo12Kopfzeile"/>
                            <w:jc w:val="right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Stoffverteilungsplan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xt Box 8" o:spid="_x0000_s1026" type="#_x0000_t202" style="width:150.65pt;height:1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" stroked="f">
              <v:textbox inset="0,0,0,0">
                <w:txbxContent>
                  <w:p w14:paraId="3E432CB9" w14:textId="77777777" w:rsidR="006F0DFE" w:rsidRPr="0094304C" w:rsidRDefault="006F0DFE" w:rsidP="00FE6401">
                    <w:pPr>
                      <w:pStyle w:val="Geo12Kopfzeile"/>
                      <w:jc w:val="right"/>
                      <w:rPr>
                        <w:b/>
                      </w:rPr>
                    </w:pPr>
                    <w:r>
                      <w:rPr>
                        <w:b/>
                      </w:rPr>
                      <w:t>Stoffverte</w:t>
                    </w:r>
                    <w:r>
                      <w:rPr>
                        <w:b/>
                      </w:rPr>
                      <w:t>i</w:t>
                    </w:r>
                    <w:r>
                      <w:rPr>
                        <w:b/>
                      </w:rPr>
                      <w:t>lungsplan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551AEF" w14:textId="77777777" w:rsidR="006F0DFE" w:rsidRDefault="006F0DFE" w:rsidP="00FE6401">
    <w:pPr>
      <w:pStyle w:val="Kopfzeile"/>
      <w:tabs>
        <w:tab w:val="clear" w:pos="4536"/>
        <w:tab w:val="clear" w:pos="9072"/>
        <w:tab w:val="right" w:pos="9498"/>
      </w:tabs>
      <w:rPr>
        <w:position w:val="-8"/>
        <w:szCs w:val="18"/>
      </w:rPr>
    </w:pPr>
    <w:r>
      <w:rPr>
        <w:rFonts w:cs="Arial"/>
        <w:szCs w:val="18"/>
      </w:rPr>
      <w:t>44–79 Fairplay und Miteinander: Wie gestalten wir unser Miteinander?</w:t>
    </w:r>
    <w:r w:rsidRPr="00894F4E">
      <w:rPr>
        <w:position w:val="-8"/>
      </w:rPr>
      <w:tab/>
    </w:r>
    <w:r>
      <w:rPr>
        <w:noProof/>
        <w:position w:val="-8"/>
        <w:szCs w:val="18"/>
      </w:rPr>
      <mc:AlternateContent>
        <mc:Choice Requires="wps">
          <w:drawing>
            <wp:inline distT="0" distB="0" distL="0" distR="0" wp14:anchorId="0BBBA9DB" wp14:editId="396FE95C">
              <wp:extent cx="1684388" cy="182913"/>
              <wp:effectExtent l="0" t="0" r="0" b="0"/>
              <wp:docPr id="3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4388" cy="182913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0D45578" w14:textId="77777777" w:rsidR="006F0DFE" w:rsidRPr="0094304C" w:rsidRDefault="006F0DFE" w:rsidP="00FE6401">
                          <w:pPr>
                            <w:pStyle w:val="Geo12Kopfzeile"/>
                            <w:jc w:val="right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Stoffverteilungsplan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_x0000_s1027" type="#_x0000_t202" style="width:132.65pt;height:1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" stroked="f">
              <v:textbox inset="0,0,0,0">
                <w:txbxContent>
                  <w:p w14:paraId="1E88BACB" w14:textId="77777777" w:rsidR="006F0DFE" w:rsidRPr="0094304C" w:rsidRDefault="006F0DFE" w:rsidP="00FE6401">
                    <w:pPr>
                      <w:pStyle w:val="Geo12Kopfzeile"/>
                      <w:jc w:val="right"/>
                      <w:rPr>
                        <w:b/>
                      </w:rPr>
                    </w:pPr>
                    <w:r>
                      <w:rPr>
                        <w:b/>
                      </w:rPr>
                      <w:t>Stoffverte</w:t>
                    </w:r>
                    <w:r>
                      <w:rPr>
                        <w:b/>
                      </w:rPr>
                      <w:t>i</w:t>
                    </w:r>
                    <w:r>
                      <w:rPr>
                        <w:b/>
                      </w:rPr>
                      <w:t>lungsplan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4A87F0" w14:textId="77777777" w:rsidR="006F0DFE" w:rsidRDefault="006F0DFE" w:rsidP="00FE6401">
    <w:pPr>
      <w:pStyle w:val="Kopfzeile"/>
      <w:tabs>
        <w:tab w:val="clear" w:pos="4536"/>
        <w:tab w:val="clear" w:pos="9072"/>
        <w:tab w:val="right" w:pos="9498"/>
      </w:tabs>
      <w:rPr>
        <w:position w:val="-8"/>
        <w:szCs w:val="18"/>
      </w:rPr>
    </w:pPr>
    <w:r>
      <w:rPr>
        <w:rFonts w:cs="Arial"/>
        <w:szCs w:val="18"/>
      </w:rPr>
      <w:t>80–119 Mensch und Natur: Wie viel Natur brauche ich?</w:t>
    </w:r>
    <w:r w:rsidRPr="00894F4E">
      <w:rPr>
        <w:position w:val="-8"/>
      </w:rPr>
      <w:tab/>
    </w:r>
    <w:r>
      <w:rPr>
        <w:noProof/>
        <w:position w:val="-8"/>
        <w:szCs w:val="18"/>
      </w:rPr>
      <mc:AlternateContent>
        <mc:Choice Requires="wps">
          <w:drawing>
            <wp:inline distT="0" distB="0" distL="0" distR="0" wp14:anchorId="15584E1C" wp14:editId="77B939EC">
              <wp:extent cx="1684388" cy="182913"/>
              <wp:effectExtent l="0" t="0" r="0" b="0"/>
              <wp:docPr id="4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4388" cy="182913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A58B52D" w14:textId="77777777" w:rsidR="006F0DFE" w:rsidRPr="0094304C" w:rsidRDefault="006F0DFE" w:rsidP="00FE6401">
                          <w:pPr>
                            <w:pStyle w:val="Geo12Kopfzeile"/>
                            <w:jc w:val="right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Stoffverteilungsplan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_x0000_s1028" type="#_x0000_t202" style="width:132.65pt;height:1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" stroked="f">
              <v:textbox inset="0,0,0,0">
                <w:txbxContent>
                  <w:p w14:paraId="73AAFD86" w14:textId="77777777" w:rsidR="006F0DFE" w:rsidRPr="0094304C" w:rsidRDefault="006F0DFE" w:rsidP="00FE6401">
                    <w:pPr>
                      <w:pStyle w:val="Geo12Kopfzeile"/>
                      <w:jc w:val="right"/>
                      <w:rPr>
                        <w:b/>
                      </w:rPr>
                    </w:pPr>
                    <w:r>
                      <w:rPr>
                        <w:b/>
                      </w:rPr>
                      <w:t>Stoffverte</w:t>
                    </w:r>
                    <w:r>
                      <w:rPr>
                        <w:b/>
                      </w:rPr>
                      <w:t>i</w:t>
                    </w:r>
                    <w:r>
                      <w:rPr>
                        <w:b/>
                      </w:rPr>
                      <w:t>lungsplan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4DD9CE" w14:textId="77777777" w:rsidR="006F0DFE" w:rsidRDefault="006F0DFE" w:rsidP="00FE6401">
    <w:pPr>
      <w:pStyle w:val="Kopfzeile"/>
      <w:tabs>
        <w:tab w:val="clear" w:pos="4536"/>
        <w:tab w:val="clear" w:pos="9072"/>
        <w:tab w:val="right" w:pos="9498"/>
      </w:tabs>
      <w:rPr>
        <w:position w:val="-8"/>
        <w:szCs w:val="18"/>
      </w:rPr>
    </w:pPr>
    <w:r>
      <w:rPr>
        <w:rFonts w:cs="Arial"/>
        <w:szCs w:val="18"/>
      </w:rPr>
      <w:t>120–155 Vorbilder haben – Vorbild sein</w:t>
    </w:r>
    <w:r w:rsidRPr="00894F4E">
      <w:rPr>
        <w:position w:val="-8"/>
      </w:rPr>
      <w:tab/>
    </w:r>
    <w:r>
      <w:rPr>
        <w:noProof/>
        <w:position w:val="-8"/>
        <w:szCs w:val="18"/>
      </w:rPr>
      <mc:AlternateContent>
        <mc:Choice Requires="wps">
          <w:drawing>
            <wp:inline distT="0" distB="0" distL="0" distR="0" wp14:anchorId="17F003F4" wp14:editId="6DD46CCC">
              <wp:extent cx="1684388" cy="205573"/>
              <wp:effectExtent l="0" t="0" r="0" b="0"/>
              <wp:docPr id="6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4388" cy="205573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D7A4C9E" w14:textId="77777777" w:rsidR="006F0DFE" w:rsidRPr="0094304C" w:rsidRDefault="006F0DFE" w:rsidP="00FE6401">
                          <w:pPr>
                            <w:pStyle w:val="Geo12Kopfzeile"/>
                            <w:jc w:val="right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Stoffverteilungsplan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_x0000_s1029" type="#_x0000_t202" style="width:132.65pt;height:16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" stroked="f">
              <v:textbox inset="0,0,0,0">
                <w:txbxContent>
                  <w:p w14:paraId="2EDCD644" w14:textId="77777777" w:rsidR="006F0DFE" w:rsidRPr="0094304C" w:rsidRDefault="006F0DFE" w:rsidP="00FE6401">
                    <w:pPr>
                      <w:pStyle w:val="Geo12Kopfzeile"/>
                      <w:jc w:val="right"/>
                      <w:rPr>
                        <w:b/>
                      </w:rPr>
                    </w:pPr>
                    <w:r>
                      <w:rPr>
                        <w:b/>
                      </w:rPr>
                      <w:t>Stoffverte</w:t>
                    </w:r>
                    <w:r>
                      <w:rPr>
                        <w:b/>
                      </w:rPr>
                      <w:t>i</w:t>
                    </w:r>
                    <w:r>
                      <w:rPr>
                        <w:b/>
                      </w:rPr>
                      <w:t>lungsplan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2DBAD8" w14:textId="77777777" w:rsidR="006F0DFE" w:rsidRDefault="006F0DFE" w:rsidP="00FE6401">
    <w:pPr>
      <w:pStyle w:val="Kopfzeile"/>
      <w:tabs>
        <w:tab w:val="clear" w:pos="4536"/>
        <w:tab w:val="clear" w:pos="9072"/>
        <w:tab w:val="right" w:pos="9498"/>
      </w:tabs>
      <w:rPr>
        <w:position w:val="-8"/>
        <w:szCs w:val="18"/>
      </w:rPr>
    </w:pPr>
    <w:r>
      <w:rPr>
        <w:rFonts w:cs="Arial"/>
        <w:szCs w:val="18"/>
      </w:rPr>
      <w:t xml:space="preserve">156–191 Kinderrechte – Kinderpflichten </w:t>
    </w:r>
    <w:r w:rsidRPr="00894F4E">
      <w:rPr>
        <w:position w:val="-8"/>
      </w:rPr>
      <w:tab/>
    </w:r>
    <w:r>
      <w:rPr>
        <w:noProof/>
        <w:position w:val="-8"/>
        <w:szCs w:val="18"/>
      </w:rPr>
      <mc:AlternateContent>
        <mc:Choice Requires="wps">
          <w:drawing>
            <wp:inline distT="0" distB="0" distL="0" distR="0" wp14:anchorId="095EC10E" wp14:editId="1320DBC7">
              <wp:extent cx="1800001" cy="180975"/>
              <wp:effectExtent l="0" t="0" r="3810" b="0"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00001" cy="1809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43C4736" w14:textId="77777777" w:rsidR="006F0DFE" w:rsidRPr="0094304C" w:rsidRDefault="006F0DFE" w:rsidP="00FE6401">
                          <w:pPr>
                            <w:pStyle w:val="Geo12Kopfzeile"/>
                            <w:jc w:val="right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Stoffverteilungsplan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_x0000_s1030" type="#_x0000_t202" style="width:141.75pt;height:1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" stroked="f">
              <v:textbox inset="0,0,0,0">
                <w:txbxContent>
                  <w:p w14:paraId="3652565D" w14:textId="77777777" w:rsidR="006F0DFE" w:rsidRPr="0094304C" w:rsidRDefault="006F0DFE" w:rsidP="00FE6401">
                    <w:pPr>
                      <w:pStyle w:val="Geo12Kopfzeile"/>
                      <w:jc w:val="right"/>
                      <w:rPr>
                        <w:b/>
                      </w:rPr>
                    </w:pPr>
                    <w:r>
                      <w:rPr>
                        <w:b/>
                      </w:rPr>
                      <w:t>Stoffverteilungsplan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B73005" w14:textId="77777777" w:rsidR="006F0DFE" w:rsidRDefault="006F39E2" w:rsidP="00FE6401">
    <w:pPr>
      <w:pStyle w:val="Kopfzeile"/>
      <w:tabs>
        <w:tab w:val="clear" w:pos="4536"/>
        <w:tab w:val="clear" w:pos="9072"/>
        <w:tab w:val="right" w:pos="9498"/>
      </w:tabs>
      <w:rPr>
        <w:position w:val="-8"/>
        <w:szCs w:val="18"/>
      </w:rPr>
    </w:pPr>
    <w:r>
      <w:rPr>
        <w:rFonts w:cs="Arial"/>
        <w:szCs w:val="18"/>
      </w:rPr>
      <w:t xml:space="preserve">192–229 </w:t>
    </w:r>
    <w:r w:rsidRPr="006F39E2">
      <w:rPr>
        <w:rFonts w:cs="Arial"/>
        <w:szCs w:val="18"/>
      </w:rPr>
      <w:t>Urlaubs(t)räume: Wenn man eine Reise tut, was kann man dann erleben?</w:t>
    </w:r>
    <w:r w:rsidR="006F0DFE" w:rsidRPr="00894F4E">
      <w:rPr>
        <w:position w:val="-8"/>
      </w:rPr>
      <w:tab/>
    </w:r>
    <w:r w:rsidR="006F0DFE">
      <w:rPr>
        <w:noProof/>
        <w:position w:val="-8"/>
        <w:szCs w:val="18"/>
      </w:rPr>
      <mc:AlternateContent>
        <mc:Choice Requires="wps">
          <w:drawing>
            <wp:inline distT="0" distB="0" distL="0" distR="0" wp14:anchorId="6E9C22C7" wp14:editId="76EF230D">
              <wp:extent cx="1800001" cy="180975"/>
              <wp:effectExtent l="0" t="0" r="3810" b="0"/>
              <wp:docPr id="9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00001" cy="1809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6EAA80" w14:textId="77777777" w:rsidR="006F0DFE" w:rsidRPr="0094304C" w:rsidRDefault="006F0DFE" w:rsidP="00FE6401">
                          <w:pPr>
                            <w:pStyle w:val="Geo12Kopfzeile"/>
                            <w:jc w:val="right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Stoffverteilungsplan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_x0000_s1031" type="#_x0000_t202" style="width:141.75pt;height:1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" stroked="f">
              <v:textbox inset="0,0,0,0">
                <w:txbxContent>
                  <w:p w14:paraId="6E950624" w14:textId="77777777" w:rsidR="006F0DFE" w:rsidRPr="0094304C" w:rsidRDefault="006F0DFE" w:rsidP="00FE6401">
                    <w:pPr>
                      <w:pStyle w:val="Geo12Kopfzeile"/>
                      <w:jc w:val="right"/>
                      <w:rPr>
                        <w:b/>
                      </w:rPr>
                    </w:pPr>
                    <w:r>
                      <w:rPr>
                        <w:b/>
                      </w:rPr>
                      <w:t>Stoffverteilungsplan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626E1F" w14:textId="77777777" w:rsidR="00733C7C" w:rsidRDefault="00733C7C" w:rsidP="00FE6401">
    <w:pPr>
      <w:pStyle w:val="Kopfzeile"/>
      <w:tabs>
        <w:tab w:val="clear" w:pos="4536"/>
        <w:tab w:val="clear" w:pos="9072"/>
        <w:tab w:val="right" w:pos="9498"/>
      </w:tabs>
      <w:rPr>
        <w:position w:val="-8"/>
        <w:szCs w:val="18"/>
      </w:rPr>
    </w:pPr>
    <w:r>
      <w:rPr>
        <w:rFonts w:cs="Arial"/>
        <w:szCs w:val="18"/>
      </w:rPr>
      <w:t xml:space="preserve">230–265 </w:t>
    </w:r>
    <w:r w:rsidRPr="00733C7C">
      <w:rPr>
        <w:rFonts w:cs="Arial"/>
        <w:szCs w:val="18"/>
      </w:rPr>
      <w:t>Unser blauer Planet: Wie kann Wasser gerecht verteilt wer-den?</w:t>
    </w:r>
    <w:r w:rsidRPr="00894F4E">
      <w:rPr>
        <w:position w:val="-8"/>
      </w:rPr>
      <w:tab/>
    </w:r>
    <w:r>
      <w:rPr>
        <w:noProof/>
        <w:position w:val="-8"/>
        <w:szCs w:val="18"/>
      </w:rPr>
      <mc:AlternateContent>
        <mc:Choice Requires="wps">
          <w:drawing>
            <wp:inline distT="0" distB="0" distL="0" distR="0" wp14:anchorId="4F20A62E" wp14:editId="32940150">
              <wp:extent cx="1800001" cy="180975"/>
              <wp:effectExtent l="0" t="0" r="3810" b="0"/>
              <wp:docPr id="10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00001" cy="1809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6E7975" w14:textId="77777777" w:rsidR="00733C7C" w:rsidRPr="0094304C" w:rsidRDefault="00733C7C" w:rsidP="00FE6401">
                          <w:pPr>
                            <w:pStyle w:val="Geo12Kopfzeile"/>
                            <w:jc w:val="right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Stoffverteilungsplan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_x0000_s1032" type="#_x0000_t202" style="width:141.75pt;height:1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" stroked="f">
              <v:textbox inset="0,0,0,0">
                <w:txbxContent>
                  <w:p w14:paraId="4C354895" w14:textId="77777777" w:rsidR="00733C7C" w:rsidRPr="0094304C" w:rsidRDefault="00733C7C" w:rsidP="00FE6401">
                    <w:pPr>
                      <w:pStyle w:val="Geo12Kopfzeile"/>
                      <w:jc w:val="right"/>
                      <w:rPr>
                        <w:b/>
                      </w:rPr>
                    </w:pPr>
                    <w:r>
                      <w:rPr>
                        <w:b/>
                      </w:rPr>
                      <w:t>Stoffverteilungsplan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8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11A91E" w14:textId="77777777" w:rsidR="00733C7C" w:rsidRDefault="00733C7C" w:rsidP="00FE6401">
    <w:pPr>
      <w:pStyle w:val="Kopfzeile"/>
      <w:tabs>
        <w:tab w:val="clear" w:pos="4536"/>
        <w:tab w:val="clear" w:pos="9072"/>
        <w:tab w:val="right" w:pos="9498"/>
      </w:tabs>
      <w:rPr>
        <w:position w:val="-8"/>
        <w:szCs w:val="18"/>
      </w:rPr>
    </w:pPr>
    <w:r>
      <w:rPr>
        <w:rFonts w:cs="Arial"/>
        <w:szCs w:val="18"/>
      </w:rPr>
      <w:t xml:space="preserve">266–299 </w:t>
    </w:r>
    <w:r w:rsidRPr="00733C7C">
      <w:rPr>
        <w:rFonts w:cs="Arial"/>
        <w:szCs w:val="18"/>
      </w:rPr>
      <w:t>Haben oder Sein: Welche Bedeutung hat Geld für mich?</w:t>
    </w:r>
    <w:r w:rsidRPr="00894F4E">
      <w:rPr>
        <w:position w:val="-8"/>
      </w:rPr>
      <w:tab/>
    </w:r>
    <w:r>
      <w:rPr>
        <w:noProof/>
        <w:position w:val="-8"/>
        <w:szCs w:val="18"/>
      </w:rPr>
      <mc:AlternateContent>
        <mc:Choice Requires="wps">
          <w:drawing>
            <wp:inline distT="0" distB="0" distL="0" distR="0" wp14:anchorId="7303224A" wp14:editId="5A4774FB">
              <wp:extent cx="1800001" cy="180975"/>
              <wp:effectExtent l="0" t="0" r="3810" b="0"/>
              <wp:docPr id="1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00001" cy="1809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957EF78" w14:textId="77777777" w:rsidR="00733C7C" w:rsidRPr="0094304C" w:rsidRDefault="00733C7C" w:rsidP="00FE6401">
                          <w:pPr>
                            <w:pStyle w:val="Geo12Kopfzeile"/>
                            <w:jc w:val="right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Stoffverteilungsplan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_x0000_s1033" type="#_x0000_t202" style="width:141.75pt;height:1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" stroked="f">
              <v:textbox inset="0,0,0,0">
                <w:txbxContent>
                  <w:p w14:paraId="6325721A" w14:textId="77777777" w:rsidR="00733C7C" w:rsidRPr="0094304C" w:rsidRDefault="00733C7C" w:rsidP="00FE6401">
                    <w:pPr>
                      <w:pStyle w:val="Geo12Kopfzeile"/>
                      <w:jc w:val="right"/>
                      <w:rPr>
                        <w:b/>
                      </w:rPr>
                    </w:pPr>
                    <w:r>
                      <w:rPr>
                        <w:b/>
                      </w:rPr>
                      <w:t>Stoffverteilungsplan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3" type="#_x0000_t75" style="width:20.2pt;height:10.75pt" o:bullet="t" o:allowoverlap="f">
        <v:imagedata r:id="rId1" o:title="M1"/>
      </v:shape>
    </w:pict>
  </w:numPicBullet>
  <w:abstractNum w:abstractNumId="0">
    <w:nsid w:val="FFFFFF1D"/>
    <w:multiLevelType w:val="multilevel"/>
    <w:tmpl w:val="7C1EFE0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9D71E71"/>
    <w:multiLevelType w:val="hybridMultilevel"/>
    <w:tmpl w:val="250C8B72"/>
    <w:lvl w:ilvl="0" w:tplc="1F1860C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848FBC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60E096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94EF2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BDCA8D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38CE0B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F6C7A0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5DA022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456C76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0A650526"/>
    <w:multiLevelType w:val="hybridMultilevel"/>
    <w:tmpl w:val="83E0A052"/>
    <w:lvl w:ilvl="0" w:tplc="D87EFB5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A1CF37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114BBF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A5EC23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CE43F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838352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9025BD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ED6149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F0636A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0CE724F7"/>
    <w:multiLevelType w:val="hybridMultilevel"/>
    <w:tmpl w:val="C80299DC"/>
    <w:lvl w:ilvl="0" w:tplc="A3D6C9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CD20B7C"/>
    <w:multiLevelType w:val="hybridMultilevel"/>
    <w:tmpl w:val="9EEAE192"/>
    <w:lvl w:ilvl="0" w:tplc="A3D6C9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449B3234"/>
    <w:multiLevelType w:val="hybridMultilevel"/>
    <w:tmpl w:val="45D6AF4C"/>
    <w:lvl w:ilvl="0" w:tplc="8F1EDAA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59CB0F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B44913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7FE631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8EED9F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50E026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514F38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F4EE34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CD02EB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removePersonalInformation/>
  <w:removeDateAndTime/>
  <w:activeWritingStyle w:appName="MSWord" w:lang="de-DE" w:vendorID="64" w:dllVersion="131078" w:nlCheck="1" w:checkStyle="1"/>
  <w:activeWritingStyle w:appName="MSWord" w:lang="en-US" w:vendorID="64" w:dllVersion="131078" w:nlCheck="1" w:checkStyle="1"/>
  <w:proofState w:spelling="clean" w:grammar="clean"/>
  <w:attachedTemplate r:id="rId1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autoHyphenation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E62"/>
    <w:rsid w:val="0001783E"/>
    <w:rsid w:val="000240A0"/>
    <w:rsid w:val="0005624F"/>
    <w:rsid w:val="000649F3"/>
    <w:rsid w:val="0008195B"/>
    <w:rsid w:val="000A15EF"/>
    <w:rsid w:val="000B5399"/>
    <w:rsid w:val="00127CE7"/>
    <w:rsid w:val="00133663"/>
    <w:rsid w:val="00141EC5"/>
    <w:rsid w:val="001628D1"/>
    <w:rsid w:val="00165105"/>
    <w:rsid w:val="001835DF"/>
    <w:rsid w:val="00183FD0"/>
    <w:rsid w:val="00186205"/>
    <w:rsid w:val="001A3720"/>
    <w:rsid w:val="001B3750"/>
    <w:rsid w:val="001B5699"/>
    <w:rsid w:val="001C529A"/>
    <w:rsid w:val="001C5F4E"/>
    <w:rsid w:val="001C605B"/>
    <w:rsid w:val="001E0066"/>
    <w:rsid w:val="001F4C5B"/>
    <w:rsid w:val="002055F7"/>
    <w:rsid w:val="00235BB2"/>
    <w:rsid w:val="002709AA"/>
    <w:rsid w:val="002935A9"/>
    <w:rsid w:val="00295BFE"/>
    <w:rsid w:val="00296E5B"/>
    <w:rsid w:val="002B58B1"/>
    <w:rsid w:val="002D6262"/>
    <w:rsid w:val="002F55EA"/>
    <w:rsid w:val="003555B5"/>
    <w:rsid w:val="00374182"/>
    <w:rsid w:val="003816B2"/>
    <w:rsid w:val="0039118E"/>
    <w:rsid w:val="003934A6"/>
    <w:rsid w:val="003B2498"/>
    <w:rsid w:val="003B3682"/>
    <w:rsid w:val="003C59F8"/>
    <w:rsid w:val="004211B7"/>
    <w:rsid w:val="00431D5B"/>
    <w:rsid w:val="004343D2"/>
    <w:rsid w:val="00452F59"/>
    <w:rsid w:val="00477E5D"/>
    <w:rsid w:val="004B180D"/>
    <w:rsid w:val="004B2012"/>
    <w:rsid w:val="004B2684"/>
    <w:rsid w:val="004D768F"/>
    <w:rsid w:val="004E68BB"/>
    <w:rsid w:val="00544C3B"/>
    <w:rsid w:val="00580997"/>
    <w:rsid w:val="0058395B"/>
    <w:rsid w:val="00587101"/>
    <w:rsid w:val="00597814"/>
    <w:rsid w:val="005A24D1"/>
    <w:rsid w:val="005A2A41"/>
    <w:rsid w:val="005A31CF"/>
    <w:rsid w:val="005B7F69"/>
    <w:rsid w:val="005D4DF4"/>
    <w:rsid w:val="005E36E8"/>
    <w:rsid w:val="00643D00"/>
    <w:rsid w:val="00647778"/>
    <w:rsid w:val="00664988"/>
    <w:rsid w:val="0066563E"/>
    <w:rsid w:val="006729A5"/>
    <w:rsid w:val="006949CD"/>
    <w:rsid w:val="006A04AD"/>
    <w:rsid w:val="006A1DAB"/>
    <w:rsid w:val="006A2077"/>
    <w:rsid w:val="006D0D26"/>
    <w:rsid w:val="006E1089"/>
    <w:rsid w:val="006E1159"/>
    <w:rsid w:val="006F0DFE"/>
    <w:rsid w:val="006F39E2"/>
    <w:rsid w:val="00702A8A"/>
    <w:rsid w:val="00721909"/>
    <w:rsid w:val="007237AD"/>
    <w:rsid w:val="00733C7C"/>
    <w:rsid w:val="00737AAD"/>
    <w:rsid w:val="00775D15"/>
    <w:rsid w:val="007A4E1C"/>
    <w:rsid w:val="007A6FE8"/>
    <w:rsid w:val="007A7093"/>
    <w:rsid w:val="0080677D"/>
    <w:rsid w:val="0082161C"/>
    <w:rsid w:val="008300F7"/>
    <w:rsid w:val="008639C5"/>
    <w:rsid w:val="00863F74"/>
    <w:rsid w:val="00867339"/>
    <w:rsid w:val="00902D6B"/>
    <w:rsid w:val="00905B35"/>
    <w:rsid w:val="00907270"/>
    <w:rsid w:val="00932ACF"/>
    <w:rsid w:val="00937FF4"/>
    <w:rsid w:val="00952625"/>
    <w:rsid w:val="00967E79"/>
    <w:rsid w:val="00995FC2"/>
    <w:rsid w:val="009A0001"/>
    <w:rsid w:val="009C78B1"/>
    <w:rsid w:val="009E082B"/>
    <w:rsid w:val="009E2D06"/>
    <w:rsid w:val="00A02F7C"/>
    <w:rsid w:val="00A05934"/>
    <w:rsid w:val="00A14423"/>
    <w:rsid w:val="00A229AB"/>
    <w:rsid w:val="00A3628A"/>
    <w:rsid w:val="00A4597E"/>
    <w:rsid w:val="00A45A41"/>
    <w:rsid w:val="00AA3B98"/>
    <w:rsid w:val="00AB5152"/>
    <w:rsid w:val="00AB56A1"/>
    <w:rsid w:val="00AB5B6E"/>
    <w:rsid w:val="00AD63A8"/>
    <w:rsid w:val="00AE0B1B"/>
    <w:rsid w:val="00AF741A"/>
    <w:rsid w:val="00B06A07"/>
    <w:rsid w:val="00B54645"/>
    <w:rsid w:val="00B5668A"/>
    <w:rsid w:val="00B72D69"/>
    <w:rsid w:val="00B919F9"/>
    <w:rsid w:val="00BA215A"/>
    <w:rsid w:val="00BA5AC9"/>
    <w:rsid w:val="00BC3015"/>
    <w:rsid w:val="00C06CB1"/>
    <w:rsid w:val="00C301FD"/>
    <w:rsid w:val="00C372C7"/>
    <w:rsid w:val="00C37722"/>
    <w:rsid w:val="00C638CB"/>
    <w:rsid w:val="00C66D54"/>
    <w:rsid w:val="00C718B5"/>
    <w:rsid w:val="00C86593"/>
    <w:rsid w:val="00CF4445"/>
    <w:rsid w:val="00D72F72"/>
    <w:rsid w:val="00D923CA"/>
    <w:rsid w:val="00D94EB5"/>
    <w:rsid w:val="00DA129A"/>
    <w:rsid w:val="00DE0091"/>
    <w:rsid w:val="00DE1259"/>
    <w:rsid w:val="00DF3891"/>
    <w:rsid w:val="00E430B3"/>
    <w:rsid w:val="00E66563"/>
    <w:rsid w:val="00E9068A"/>
    <w:rsid w:val="00EC77AB"/>
    <w:rsid w:val="00EE2653"/>
    <w:rsid w:val="00F53D49"/>
    <w:rsid w:val="00F60E62"/>
    <w:rsid w:val="00FE6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4:docId w14:val="36A2BB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A15EF"/>
    <w:rPr>
      <w:rFonts w:ascii="Arial" w:hAnsi="Arial"/>
      <w:sz w:val="24"/>
      <w:szCs w:val="24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eichen"/>
    <w:uiPriority w:val="99"/>
    <w:rsid w:val="003934A6"/>
    <w:pPr>
      <w:tabs>
        <w:tab w:val="center" w:pos="4536"/>
        <w:tab w:val="right" w:pos="9072"/>
      </w:tabs>
    </w:pPr>
    <w:rPr>
      <w:sz w:val="18"/>
    </w:r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customStyle="1" w:styleId="Geo01Titel">
    <w:name w:val="Geo_01_Titel"/>
    <w:basedOn w:val="Standard"/>
    <w:rsid w:val="009A0001"/>
    <w:pPr>
      <w:pBdr>
        <w:top w:val="single" w:sz="8" w:space="5" w:color="auto"/>
      </w:pBdr>
      <w:tabs>
        <w:tab w:val="right" w:pos="9469"/>
      </w:tabs>
      <w:spacing w:before="120" w:after="240"/>
    </w:pPr>
    <w:rPr>
      <w:rFonts w:cs="Arial"/>
      <w:b/>
      <w:color w:val="000000"/>
      <w:sz w:val="26"/>
      <w:szCs w:val="26"/>
    </w:rPr>
  </w:style>
  <w:style w:type="paragraph" w:customStyle="1" w:styleId="Geo02Grundschrift1lb">
    <w:name w:val="Geo_02_Grundschrift_1_lb"/>
    <w:basedOn w:val="Standard"/>
    <w:link w:val="Geo02Grundschrift1lbChar"/>
    <w:rsid w:val="001C5F4E"/>
    <w:pPr>
      <w:spacing w:line="260" w:lineRule="atLeast"/>
    </w:pPr>
    <w:rPr>
      <w:rFonts w:cs="Arial"/>
      <w:sz w:val="20"/>
      <w:szCs w:val="20"/>
    </w:rPr>
  </w:style>
  <w:style w:type="paragraph" w:customStyle="1" w:styleId="Geo02Grundschrift2BS">
    <w:name w:val="Geo_02_Grundschrift_2_BS"/>
    <w:basedOn w:val="Geo02Grundschrift1lb"/>
    <w:rsid w:val="00F53D49"/>
    <w:pPr>
      <w:jc w:val="both"/>
    </w:pPr>
  </w:style>
  <w:style w:type="paragraph" w:customStyle="1" w:styleId="Geo06Aufghngend6mm">
    <w:name w:val="Geo_06_Aufg_hängend_6_mm"/>
    <w:basedOn w:val="Standard"/>
    <w:link w:val="Geo06Aufghngend6mmChar"/>
    <w:rsid w:val="00647778"/>
    <w:pPr>
      <w:spacing w:line="260" w:lineRule="atLeast"/>
      <w:ind w:left="340" w:hanging="340"/>
    </w:pPr>
    <w:rPr>
      <w:rFonts w:cs="Arial"/>
      <w:sz w:val="20"/>
      <w:szCs w:val="20"/>
    </w:rPr>
  </w:style>
  <w:style w:type="paragraph" w:customStyle="1" w:styleId="Geo06Aufghg6mmfett">
    <w:name w:val="Geo_06_Aufg_hg_6_mm_fett"/>
    <w:basedOn w:val="Geo06Aufghngend6mm"/>
    <w:link w:val="Geo06Aufghg6mmfettChar"/>
    <w:rsid w:val="00E9068A"/>
    <w:rPr>
      <w:b/>
    </w:rPr>
  </w:style>
  <w:style w:type="character" w:customStyle="1" w:styleId="Geo06Aufghngend6mmChar">
    <w:name w:val="Geo_06_Aufg_hängend_6_mm Char"/>
    <w:link w:val="Geo06Aufghngend6mm"/>
    <w:rsid w:val="008300F7"/>
    <w:rPr>
      <w:rFonts w:ascii="Arial" w:hAnsi="Arial" w:cs="Arial"/>
      <w:lang w:val="de-DE" w:eastAsia="de-DE" w:bidi="ar-SA"/>
    </w:rPr>
  </w:style>
  <w:style w:type="character" w:customStyle="1" w:styleId="Geo06Aufghg6mmfettChar">
    <w:name w:val="Geo_06_Aufg_hg_6_mm_fett Char"/>
    <w:link w:val="Geo06Aufghg6mmfett"/>
    <w:rsid w:val="00863F74"/>
    <w:rPr>
      <w:rFonts w:ascii="Arial" w:hAnsi="Arial" w:cs="Arial"/>
      <w:b/>
      <w:lang w:val="de-DE" w:eastAsia="de-DE" w:bidi="ar-SA"/>
    </w:rPr>
  </w:style>
  <w:style w:type="paragraph" w:customStyle="1" w:styleId="Geo04GrundschriftEinzug6mm">
    <w:name w:val="Geo_04_Grundschrift_Einzug_6_mm"/>
    <w:basedOn w:val="Standard"/>
    <w:rsid w:val="00932ACF"/>
    <w:pPr>
      <w:spacing w:line="260" w:lineRule="atLeast"/>
      <w:ind w:left="340"/>
    </w:pPr>
    <w:rPr>
      <w:rFonts w:cs="Arial"/>
      <w:sz w:val="20"/>
      <w:szCs w:val="20"/>
    </w:rPr>
  </w:style>
  <w:style w:type="paragraph" w:customStyle="1" w:styleId="Geo05GrundschriftEinzug11mm">
    <w:name w:val="Geo_05_Grundschrift_Einzug_11_mm"/>
    <w:basedOn w:val="Standard"/>
    <w:rsid w:val="00D94EB5"/>
    <w:pPr>
      <w:spacing w:line="260" w:lineRule="atLeast"/>
      <w:ind w:left="624"/>
    </w:pPr>
    <w:rPr>
      <w:rFonts w:cs="Arial"/>
      <w:sz w:val="20"/>
      <w:szCs w:val="20"/>
    </w:rPr>
  </w:style>
  <w:style w:type="paragraph" w:customStyle="1" w:styleId="Geo07Aufghngend11mm">
    <w:name w:val="Geo_07_Aufg_hängend_11_mm"/>
    <w:basedOn w:val="Standard"/>
    <w:link w:val="Geo07Aufghngend11mmChar"/>
    <w:rsid w:val="001A3720"/>
    <w:pPr>
      <w:tabs>
        <w:tab w:val="left" w:pos="340"/>
      </w:tabs>
      <w:spacing w:line="260" w:lineRule="atLeast"/>
      <w:ind w:left="624" w:hanging="624"/>
    </w:pPr>
    <w:rPr>
      <w:rFonts w:cs="Arial"/>
      <w:sz w:val="20"/>
      <w:szCs w:val="20"/>
    </w:rPr>
  </w:style>
  <w:style w:type="paragraph" w:customStyle="1" w:styleId="Geo07Aufghg11mmfett">
    <w:name w:val="Geo_07_Aufg_hg_11_mm_fett"/>
    <w:basedOn w:val="Geo07Aufghngend11mm"/>
    <w:link w:val="Geo07Aufghg11mmfettChar"/>
    <w:rsid w:val="005D4DF4"/>
    <w:rPr>
      <w:b/>
    </w:rPr>
  </w:style>
  <w:style w:type="character" w:customStyle="1" w:styleId="Geo07Aufghngend11mmChar">
    <w:name w:val="Geo_07_Aufg_hängend_11_mm Char"/>
    <w:link w:val="Geo07Aufghngend11mm"/>
    <w:rsid w:val="00DE0091"/>
    <w:rPr>
      <w:rFonts w:ascii="Arial" w:hAnsi="Arial" w:cs="Arial"/>
      <w:lang w:val="de-DE" w:eastAsia="de-DE" w:bidi="ar-SA"/>
    </w:rPr>
  </w:style>
  <w:style w:type="character" w:customStyle="1" w:styleId="Geo07Aufghg11mmfettChar">
    <w:name w:val="Geo_07_Aufg_hg_11_mm_fett Char"/>
    <w:link w:val="Geo07Aufghg11mmfett"/>
    <w:rsid w:val="00775D15"/>
    <w:rPr>
      <w:rFonts w:ascii="Arial" w:hAnsi="Arial" w:cs="Arial"/>
      <w:b/>
      <w:lang w:val="de-DE" w:eastAsia="de-DE" w:bidi="ar-SA"/>
    </w:rPr>
  </w:style>
  <w:style w:type="character" w:customStyle="1" w:styleId="Geo02Grundschrift1lbChar">
    <w:name w:val="Geo_02_Grundschrift_1_lb Char"/>
    <w:link w:val="Geo02Grundschrift1lb"/>
    <w:rsid w:val="001C605B"/>
    <w:rPr>
      <w:rFonts w:ascii="Arial" w:hAnsi="Arial" w:cs="Arial"/>
      <w:lang w:val="de-DE" w:eastAsia="de-DE" w:bidi="ar-SA"/>
    </w:rPr>
  </w:style>
  <w:style w:type="paragraph" w:customStyle="1" w:styleId="Geo08Bildunterschrift">
    <w:name w:val="Geo_08_Bildunterschrift"/>
    <w:basedOn w:val="Standard"/>
    <w:rsid w:val="00C66D54"/>
    <w:pPr>
      <w:spacing w:before="60"/>
    </w:pPr>
    <w:rPr>
      <w:rFonts w:cs="Arial"/>
      <w:sz w:val="20"/>
      <w:szCs w:val="20"/>
    </w:rPr>
  </w:style>
  <w:style w:type="paragraph" w:customStyle="1" w:styleId="Geo08BildunterschriftEinzug6mm">
    <w:name w:val="Geo_08_Bildunterschrift_Einzug_6_mm"/>
    <w:basedOn w:val="Geo08Bildunterschrift"/>
    <w:rsid w:val="009C78B1"/>
    <w:pPr>
      <w:ind w:left="340"/>
    </w:pPr>
  </w:style>
  <w:style w:type="paragraph" w:customStyle="1" w:styleId="Geo04GrundschriftEz6mmkursiv">
    <w:name w:val="Geo_04_Grundschrift_Ez_6_mm_kursiv"/>
    <w:basedOn w:val="Geo04GrundschriftEinzug6mm"/>
    <w:rsid w:val="00BA215A"/>
    <w:rPr>
      <w:i/>
    </w:rPr>
  </w:style>
  <w:style w:type="paragraph" w:customStyle="1" w:styleId="Geo02Grundschrift1lbfett">
    <w:name w:val="Geo_02_Grundschrift_1_lb_fett"/>
    <w:basedOn w:val="Geo02Grundschrift1lb"/>
    <w:rsid w:val="007A6FE8"/>
    <w:rPr>
      <w:b/>
    </w:rPr>
  </w:style>
  <w:style w:type="paragraph" w:customStyle="1" w:styleId="Geo04GrundschriftEz6mmRahmen">
    <w:name w:val="Geo_04_Grundschrift_Ez_6_mm_Rahmen"/>
    <w:basedOn w:val="Geo02Grundschrift1lb"/>
    <w:rsid w:val="00165105"/>
    <w:pPr>
      <w:pBdr>
        <w:top w:val="single" w:sz="4" w:space="3" w:color="auto"/>
        <w:left w:val="single" w:sz="4" w:space="4" w:color="auto"/>
        <w:bottom w:val="single" w:sz="4" w:space="4" w:color="auto"/>
        <w:right w:val="single" w:sz="4" w:space="4" w:color="auto"/>
      </w:pBdr>
      <w:ind w:left="454" w:right="113"/>
    </w:pPr>
    <w:rPr>
      <w:sz w:val="18"/>
    </w:rPr>
  </w:style>
  <w:style w:type="paragraph" w:customStyle="1" w:styleId="Geo03GrundschriftlbRahmen">
    <w:name w:val="Geo_03_Grundschrift_lb_Rahmen"/>
    <w:basedOn w:val="Geo02Grundschrift1lb"/>
    <w:rsid w:val="00165105"/>
    <w:pPr>
      <w:pBdr>
        <w:top w:val="single" w:sz="4" w:space="3" w:color="auto"/>
        <w:left w:val="single" w:sz="4" w:space="4" w:color="auto"/>
        <w:bottom w:val="single" w:sz="4" w:space="4" w:color="auto"/>
        <w:right w:val="single" w:sz="4" w:space="4" w:color="auto"/>
      </w:pBdr>
      <w:ind w:left="113" w:right="113"/>
    </w:pPr>
    <w:rPr>
      <w:sz w:val="18"/>
    </w:rPr>
  </w:style>
  <w:style w:type="paragraph" w:customStyle="1" w:styleId="Geo09SchreiblinienEinzug06mm">
    <w:name w:val="Geo_09_Schreiblinien_Einzug_06_mm"/>
    <w:basedOn w:val="Standard"/>
    <w:rsid w:val="00664988"/>
    <w:pPr>
      <w:tabs>
        <w:tab w:val="right" w:pos="9469"/>
      </w:tabs>
      <w:spacing w:line="420" w:lineRule="atLeast"/>
      <w:ind w:left="340"/>
      <w:jc w:val="both"/>
    </w:pPr>
    <w:rPr>
      <w:rFonts w:cs="Arial"/>
      <w:u w:val="single"/>
    </w:rPr>
  </w:style>
  <w:style w:type="paragraph" w:customStyle="1" w:styleId="Geo09SchreiblinienEz06mmLsung">
    <w:name w:val="Geo_09_Schreiblinien_Ez_06_mm_Lösung"/>
    <w:basedOn w:val="Geo09SchreiblinienEinzug06mm"/>
    <w:rsid w:val="003B2498"/>
    <w:rPr>
      <w:i/>
    </w:rPr>
  </w:style>
  <w:style w:type="paragraph" w:customStyle="1" w:styleId="Geo02Grundschrift1rb">
    <w:name w:val="Geo_02_Grundschrift_1_rb"/>
    <w:basedOn w:val="Geo02Grundschrift1lb"/>
    <w:rsid w:val="004343D2"/>
    <w:pPr>
      <w:jc w:val="right"/>
    </w:pPr>
  </w:style>
  <w:style w:type="paragraph" w:customStyle="1" w:styleId="Geo09SchreiblinienEinzug11mm">
    <w:name w:val="Geo_09_Schreiblinien_Einzug_11_mm"/>
    <w:basedOn w:val="Geo09SchreiblinienEinzug06mm"/>
    <w:rsid w:val="008639C5"/>
    <w:pPr>
      <w:ind w:left="624"/>
    </w:pPr>
  </w:style>
  <w:style w:type="paragraph" w:customStyle="1" w:styleId="Geo09SchreiblinienEz11mmLsung">
    <w:name w:val="Geo_09_Schreiblinien_Ez_11_mm_Lösung"/>
    <w:basedOn w:val="Geo09SchreiblinienEz06mmLsung"/>
    <w:rsid w:val="003B3682"/>
    <w:pPr>
      <w:ind w:left="624"/>
    </w:pPr>
  </w:style>
  <w:style w:type="paragraph" w:customStyle="1" w:styleId="Geo02Grundschrift01Zeilenabsteinfach">
    <w:name w:val="Geo_02_Grundschrift_01_Zeilenabst_einfach"/>
    <w:basedOn w:val="Geo02Grundschrift1lb"/>
    <w:rsid w:val="00702A8A"/>
    <w:pPr>
      <w:spacing w:line="240" w:lineRule="auto"/>
    </w:pPr>
  </w:style>
  <w:style w:type="paragraph" w:customStyle="1" w:styleId="Geo02Grundschrift3Zeilenabst21pt">
    <w:name w:val="Geo_02_Grundschrift_3_Zeilenabst_21_pt"/>
    <w:basedOn w:val="Geo02Grundschrift01Zeilenabsteinfach"/>
    <w:rsid w:val="005A2A41"/>
    <w:pPr>
      <w:spacing w:line="420" w:lineRule="atLeast"/>
    </w:pPr>
  </w:style>
  <w:style w:type="paragraph" w:customStyle="1" w:styleId="Geo10Zeitung1berschrift">
    <w:name w:val="Geo_10_Zeitung_1_Überschrift"/>
    <w:rsid w:val="001628D1"/>
    <w:pPr>
      <w:spacing w:after="80"/>
      <w:jc w:val="center"/>
    </w:pPr>
    <w:rPr>
      <w:b/>
      <w:sz w:val="26"/>
      <w:szCs w:val="26"/>
    </w:rPr>
  </w:style>
  <w:style w:type="paragraph" w:customStyle="1" w:styleId="Geo10Zeitung2Grundschrift">
    <w:name w:val="Geo_10_Zeitung_2_Grundschrift"/>
    <w:rsid w:val="00E430B3"/>
    <w:pPr>
      <w:jc w:val="both"/>
    </w:pPr>
  </w:style>
  <w:style w:type="paragraph" w:customStyle="1" w:styleId="Geo10Zeitung3Quelle">
    <w:name w:val="Geo_10_Zeitung_3_Quelle"/>
    <w:basedOn w:val="Geo10Zeitung2Grundschrift"/>
    <w:rsid w:val="004D768F"/>
    <w:pPr>
      <w:jc w:val="right"/>
    </w:pPr>
    <w:rPr>
      <w:i/>
    </w:rPr>
  </w:style>
  <w:style w:type="paragraph" w:customStyle="1" w:styleId="Geo11Quelle">
    <w:name w:val="Geo_11_Quelle"/>
    <w:basedOn w:val="Geo02Grundschrift1lb"/>
    <w:rsid w:val="00D72F72"/>
    <w:rPr>
      <w:i/>
      <w:sz w:val="18"/>
      <w:szCs w:val="18"/>
    </w:rPr>
  </w:style>
  <w:style w:type="paragraph" w:customStyle="1" w:styleId="Geo12Fuzeile">
    <w:name w:val="Geo_12_Fußzeile"/>
    <w:basedOn w:val="Standard"/>
    <w:rsid w:val="00DE1259"/>
    <w:pPr>
      <w:jc w:val="center"/>
    </w:pPr>
    <w:rPr>
      <w:rFonts w:cs="Arial"/>
      <w:sz w:val="16"/>
      <w:szCs w:val="16"/>
    </w:rPr>
  </w:style>
  <w:style w:type="paragraph" w:customStyle="1" w:styleId="Geo12Kopfzeile">
    <w:name w:val="Geo_12_Kopfzeile"/>
    <w:basedOn w:val="Standard"/>
    <w:rsid w:val="0066563E"/>
    <w:pPr>
      <w:jc w:val="center"/>
    </w:pPr>
    <w:rPr>
      <w:rFonts w:ascii="Microsoft Sans Serif" w:hAnsi="Microsoft Sans Serif" w:cs="Microsoft Sans Serif"/>
      <w:color w:val="B2B2B2"/>
      <w:spacing w:val="6"/>
      <w:sz w:val="22"/>
      <w:szCs w:val="22"/>
    </w:rPr>
  </w:style>
  <w:style w:type="character" w:customStyle="1" w:styleId="KopfzeileZeichen">
    <w:name w:val="Kopfzeile Zeichen"/>
    <w:link w:val="Kopfzeile"/>
    <w:uiPriority w:val="99"/>
    <w:rsid w:val="00FE6401"/>
    <w:rPr>
      <w:rFonts w:ascii="Arial" w:hAnsi="Arial"/>
      <w:sz w:val="18"/>
      <w:szCs w:val="24"/>
      <w:lang w:val="de-DE" w:eastAsia="de-DE" w:bidi="ar-SA"/>
    </w:rPr>
  </w:style>
  <w:style w:type="character" w:styleId="Kommentarzeichen">
    <w:name w:val="annotation reference"/>
    <w:uiPriority w:val="99"/>
    <w:semiHidden/>
    <w:unhideWhenUsed/>
    <w:rsid w:val="001835DF"/>
    <w:rPr>
      <w:sz w:val="16"/>
      <w:szCs w:val="16"/>
    </w:rPr>
  </w:style>
  <w:style w:type="paragraph" w:styleId="Kommentartext">
    <w:name w:val="annotation text"/>
    <w:basedOn w:val="Standard"/>
    <w:link w:val="KommentartextZeichen"/>
    <w:uiPriority w:val="99"/>
    <w:semiHidden/>
    <w:unhideWhenUsed/>
    <w:rsid w:val="001835DF"/>
    <w:rPr>
      <w:sz w:val="20"/>
      <w:szCs w:val="20"/>
    </w:rPr>
  </w:style>
  <w:style w:type="character" w:customStyle="1" w:styleId="KommentartextZeichen">
    <w:name w:val="Kommentartext Zeichen"/>
    <w:basedOn w:val="Absatzstandardschriftart"/>
    <w:link w:val="Kommentartext"/>
    <w:uiPriority w:val="99"/>
    <w:semiHidden/>
    <w:rsid w:val="001835DF"/>
  </w:style>
  <w:style w:type="paragraph" w:styleId="Kommentarthema">
    <w:name w:val="annotation subject"/>
    <w:basedOn w:val="Kommentartext"/>
    <w:next w:val="Kommentartext"/>
    <w:link w:val="KommentarthemaZeichen"/>
    <w:uiPriority w:val="99"/>
    <w:semiHidden/>
    <w:unhideWhenUsed/>
    <w:rsid w:val="001835DF"/>
    <w:rPr>
      <w:b/>
      <w:bCs/>
    </w:rPr>
  </w:style>
  <w:style w:type="character" w:customStyle="1" w:styleId="KommentarthemaZeichen">
    <w:name w:val="Kommentarthema Zeichen"/>
    <w:link w:val="Kommentarthema"/>
    <w:uiPriority w:val="99"/>
    <w:semiHidden/>
    <w:rsid w:val="001835DF"/>
    <w:rPr>
      <w:b/>
      <w:bCs/>
    </w:rPr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1835DF"/>
    <w:rPr>
      <w:rFonts w:ascii="Segoe UI" w:hAnsi="Segoe UI" w:cs="Segoe UI"/>
      <w:sz w:val="18"/>
      <w:szCs w:val="18"/>
    </w:rPr>
  </w:style>
  <w:style w:type="character" w:customStyle="1" w:styleId="SprechblasentextZeichen">
    <w:name w:val="Sprechblasentext Zeichen"/>
    <w:link w:val="Sprechblasentext"/>
    <w:uiPriority w:val="99"/>
    <w:semiHidden/>
    <w:rsid w:val="001835DF"/>
    <w:rPr>
      <w:rFonts w:ascii="Segoe UI" w:hAnsi="Segoe UI" w:cs="Segoe UI"/>
      <w:sz w:val="18"/>
      <w:szCs w:val="18"/>
    </w:rPr>
  </w:style>
  <w:style w:type="paragraph" w:customStyle="1" w:styleId="GEOMAufgaben">
    <w:name w:val="GEO_M_Aufgaben"/>
    <w:rsid w:val="00165105"/>
    <w:pPr>
      <w:ind w:left="28"/>
    </w:pPr>
    <w:rPr>
      <w:rFonts w:ascii="Arial" w:hAnsi="Arial" w:cs="Arial"/>
      <w:b/>
      <w:color w:val="FFFFFF"/>
      <w:sz w:val="22"/>
      <w:szCs w:val="22"/>
      <w:lang w:val="en-US"/>
    </w:rPr>
  </w:style>
  <w:style w:type="paragraph" w:customStyle="1" w:styleId="Geo13Kopfzeilelinks">
    <w:name w:val="Geo_13_Kopfzeile_links"/>
    <w:basedOn w:val="Kopfzeile"/>
    <w:rsid w:val="002055F7"/>
    <w:pPr>
      <w:tabs>
        <w:tab w:val="clear" w:pos="4536"/>
        <w:tab w:val="clear" w:pos="9072"/>
        <w:tab w:val="right" w:pos="9498"/>
      </w:tabs>
    </w:pPr>
    <w:rPr>
      <w:rFonts w:cs="Arial"/>
      <w:szCs w:val="18"/>
    </w:rPr>
  </w:style>
  <w:style w:type="table" w:styleId="Tabellenraster">
    <w:name w:val="Table Grid"/>
    <w:basedOn w:val="NormaleTabelle"/>
    <w:uiPriority w:val="39"/>
    <w:rsid w:val="00AF74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DA129A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  <w:lang w:eastAsia="ja-JP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A15EF"/>
    <w:rPr>
      <w:rFonts w:ascii="Arial" w:hAnsi="Arial"/>
      <w:sz w:val="24"/>
      <w:szCs w:val="24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eichen"/>
    <w:uiPriority w:val="99"/>
    <w:rsid w:val="003934A6"/>
    <w:pPr>
      <w:tabs>
        <w:tab w:val="center" w:pos="4536"/>
        <w:tab w:val="right" w:pos="9072"/>
      </w:tabs>
    </w:pPr>
    <w:rPr>
      <w:sz w:val="18"/>
    </w:r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customStyle="1" w:styleId="Geo01Titel">
    <w:name w:val="Geo_01_Titel"/>
    <w:basedOn w:val="Standard"/>
    <w:rsid w:val="009A0001"/>
    <w:pPr>
      <w:pBdr>
        <w:top w:val="single" w:sz="8" w:space="5" w:color="auto"/>
      </w:pBdr>
      <w:tabs>
        <w:tab w:val="right" w:pos="9469"/>
      </w:tabs>
      <w:spacing w:before="120" w:after="240"/>
    </w:pPr>
    <w:rPr>
      <w:rFonts w:cs="Arial"/>
      <w:b/>
      <w:color w:val="000000"/>
      <w:sz w:val="26"/>
      <w:szCs w:val="26"/>
    </w:rPr>
  </w:style>
  <w:style w:type="paragraph" w:customStyle="1" w:styleId="Geo02Grundschrift1lb">
    <w:name w:val="Geo_02_Grundschrift_1_lb"/>
    <w:basedOn w:val="Standard"/>
    <w:link w:val="Geo02Grundschrift1lbChar"/>
    <w:rsid w:val="001C5F4E"/>
    <w:pPr>
      <w:spacing w:line="260" w:lineRule="atLeast"/>
    </w:pPr>
    <w:rPr>
      <w:rFonts w:cs="Arial"/>
      <w:sz w:val="20"/>
      <w:szCs w:val="20"/>
    </w:rPr>
  </w:style>
  <w:style w:type="paragraph" w:customStyle="1" w:styleId="Geo02Grundschrift2BS">
    <w:name w:val="Geo_02_Grundschrift_2_BS"/>
    <w:basedOn w:val="Geo02Grundschrift1lb"/>
    <w:rsid w:val="00F53D49"/>
    <w:pPr>
      <w:jc w:val="both"/>
    </w:pPr>
  </w:style>
  <w:style w:type="paragraph" w:customStyle="1" w:styleId="Geo06Aufghngend6mm">
    <w:name w:val="Geo_06_Aufg_hängend_6_mm"/>
    <w:basedOn w:val="Standard"/>
    <w:link w:val="Geo06Aufghngend6mmChar"/>
    <w:rsid w:val="00647778"/>
    <w:pPr>
      <w:spacing w:line="260" w:lineRule="atLeast"/>
      <w:ind w:left="340" w:hanging="340"/>
    </w:pPr>
    <w:rPr>
      <w:rFonts w:cs="Arial"/>
      <w:sz w:val="20"/>
      <w:szCs w:val="20"/>
    </w:rPr>
  </w:style>
  <w:style w:type="paragraph" w:customStyle="1" w:styleId="Geo06Aufghg6mmfett">
    <w:name w:val="Geo_06_Aufg_hg_6_mm_fett"/>
    <w:basedOn w:val="Geo06Aufghngend6mm"/>
    <w:link w:val="Geo06Aufghg6mmfettChar"/>
    <w:rsid w:val="00E9068A"/>
    <w:rPr>
      <w:b/>
    </w:rPr>
  </w:style>
  <w:style w:type="character" w:customStyle="1" w:styleId="Geo06Aufghngend6mmChar">
    <w:name w:val="Geo_06_Aufg_hängend_6_mm Char"/>
    <w:link w:val="Geo06Aufghngend6mm"/>
    <w:rsid w:val="008300F7"/>
    <w:rPr>
      <w:rFonts w:ascii="Arial" w:hAnsi="Arial" w:cs="Arial"/>
      <w:lang w:val="de-DE" w:eastAsia="de-DE" w:bidi="ar-SA"/>
    </w:rPr>
  </w:style>
  <w:style w:type="character" w:customStyle="1" w:styleId="Geo06Aufghg6mmfettChar">
    <w:name w:val="Geo_06_Aufg_hg_6_mm_fett Char"/>
    <w:link w:val="Geo06Aufghg6mmfett"/>
    <w:rsid w:val="00863F74"/>
    <w:rPr>
      <w:rFonts w:ascii="Arial" w:hAnsi="Arial" w:cs="Arial"/>
      <w:b/>
      <w:lang w:val="de-DE" w:eastAsia="de-DE" w:bidi="ar-SA"/>
    </w:rPr>
  </w:style>
  <w:style w:type="paragraph" w:customStyle="1" w:styleId="Geo04GrundschriftEinzug6mm">
    <w:name w:val="Geo_04_Grundschrift_Einzug_6_mm"/>
    <w:basedOn w:val="Standard"/>
    <w:rsid w:val="00932ACF"/>
    <w:pPr>
      <w:spacing w:line="260" w:lineRule="atLeast"/>
      <w:ind w:left="340"/>
    </w:pPr>
    <w:rPr>
      <w:rFonts w:cs="Arial"/>
      <w:sz w:val="20"/>
      <w:szCs w:val="20"/>
    </w:rPr>
  </w:style>
  <w:style w:type="paragraph" w:customStyle="1" w:styleId="Geo05GrundschriftEinzug11mm">
    <w:name w:val="Geo_05_Grundschrift_Einzug_11_mm"/>
    <w:basedOn w:val="Standard"/>
    <w:rsid w:val="00D94EB5"/>
    <w:pPr>
      <w:spacing w:line="260" w:lineRule="atLeast"/>
      <w:ind w:left="624"/>
    </w:pPr>
    <w:rPr>
      <w:rFonts w:cs="Arial"/>
      <w:sz w:val="20"/>
      <w:szCs w:val="20"/>
    </w:rPr>
  </w:style>
  <w:style w:type="paragraph" w:customStyle="1" w:styleId="Geo07Aufghngend11mm">
    <w:name w:val="Geo_07_Aufg_hängend_11_mm"/>
    <w:basedOn w:val="Standard"/>
    <w:link w:val="Geo07Aufghngend11mmChar"/>
    <w:rsid w:val="001A3720"/>
    <w:pPr>
      <w:tabs>
        <w:tab w:val="left" w:pos="340"/>
      </w:tabs>
      <w:spacing w:line="260" w:lineRule="atLeast"/>
      <w:ind w:left="624" w:hanging="624"/>
    </w:pPr>
    <w:rPr>
      <w:rFonts w:cs="Arial"/>
      <w:sz w:val="20"/>
      <w:szCs w:val="20"/>
    </w:rPr>
  </w:style>
  <w:style w:type="paragraph" w:customStyle="1" w:styleId="Geo07Aufghg11mmfett">
    <w:name w:val="Geo_07_Aufg_hg_11_mm_fett"/>
    <w:basedOn w:val="Geo07Aufghngend11mm"/>
    <w:link w:val="Geo07Aufghg11mmfettChar"/>
    <w:rsid w:val="005D4DF4"/>
    <w:rPr>
      <w:b/>
    </w:rPr>
  </w:style>
  <w:style w:type="character" w:customStyle="1" w:styleId="Geo07Aufghngend11mmChar">
    <w:name w:val="Geo_07_Aufg_hängend_11_mm Char"/>
    <w:link w:val="Geo07Aufghngend11mm"/>
    <w:rsid w:val="00DE0091"/>
    <w:rPr>
      <w:rFonts w:ascii="Arial" w:hAnsi="Arial" w:cs="Arial"/>
      <w:lang w:val="de-DE" w:eastAsia="de-DE" w:bidi="ar-SA"/>
    </w:rPr>
  </w:style>
  <w:style w:type="character" w:customStyle="1" w:styleId="Geo07Aufghg11mmfettChar">
    <w:name w:val="Geo_07_Aufg_hg_11_mm_fett Char"/>
    <w:link w:val="Geo07Aufghg11mmfett"/>
    <w:rsid w:val="00775D15"/>
    <w:rPr>
      <w:rFonts w:ascii="Arial" w:hAnsi="Arial" w:cs="Arial"/>
      <w:b/>
      <w:lang w:val="de-DE" w:eastAsia="de-DE" w:bidi="ar-SA"/>
    </w:rPr>
  </w:style>
  <w:style w:type="character" w:customStyle="1" w:styleId="Geo02Grundschrift1lbChar">
    <w:name w:val="Geo_02_Grundschrift_1_lb Char"/>
    <w:link w:val="Geo02Grundschrift1lb"/>
    <w:rsid w:val="001C605B"/>
    <w:rPr>
      <w:rFonts w:ascii="Arial" w:hAnsi="Arial" w:cs="Arial"/>
      <w:lang w:val="de-DE" w:eastAsia="de-DE" w:bidi="ar-SA"/>
    </w:rPr>
  </w:style>
  <w:style w:type="paragraph" w:customStyle="1" w:styleId="Geo08Bildunterschrift">
    <w:name w:val="Geo_08_Bildunterschrift"/>
    <w:basedOn w:val="Standard"/>
    <w:rsid w:val="00C66D54"/>
    <w:pPr>
      <w:spacing w:before="60"/>
    </w:pPr>
    <w:rPr>
      <w:rFonts w:cs="Arial"/>
      <w:sz w:val="20"/>
      <w:szCs w:val="20"/>
    </w:rPr>
  </w:style>
  <w:style w:type="paragraph" w:customStyle="1" w:styleId="Geo08BildunterschriftEinzug6mm">
    <w:name w:val="Geo_08_Bildunterschrift_Einzug_6_mm"/>
    <w:basedOn w:val="Geo08Bildunterschrift"/>
    <w:rsid w:val="009C78B1"/>
    <w:pPr>
      <w:ind w:left="340"/>
    </w:pPr>
  </w:style>
  <w:style w:type="paragraph" w:customStyle="1" w:styleId="Geo04GrundschriftEz6mmkursiv">
    <w:name w:val="Geo_04_Grundschrift_Ez_6_mm_kursiv"/>
    <w:basedOn w:val="Geo04GrundschriftEinzug6mm"/>
    <w:rsid w:val="00BA215A"/>
    <w:rPr>
      <w:i/>
    </w:rPr>
  </w:style>
  <w:style w:type="paragraph" w:customStyle="1" w:styleId="Geo02Grundschrift1lbfett">
    <w:name w:val="Geo_02_Grundschrift_1_lb_fett"/>
    <w:basedOn w:val="Geo02Grundschrift1lb"/>
    <w:rsid w:val="007A6FE8"/>
    <w:rPr>
      <w:b/>
    </w:rPr>
  </w:style>
  <w:style w:type="paragraph" w:customStyle="1" w:styleId="Geo04GrundschriftEz6mmRahmen">
    <w:name w:val="Geo_04_Grundschrift_Ez_6_mm_Rahmen"/>
    <w:basedOn w:val="Geo02Grundschrift1lb"/>
    <w:rsid w:val="00165105"/>
    <w:pPr>
      <w:pBdr>
        <w:top w:val="single" w:sz="4" w:space="3" w:color="auto"/>
        <w:left w:val="single" w:sz="4" w:space="4" w:color="auto"/>
        <w:bottom w:val="single" w:sz="4" w:space="4" w:color="auto"/>
        <w:right w:val="single" w:sz="4" w:space="4" w:color="auto"/>
      </w:pBdr>
      <w:ind w:left="454" w:right="113"/>
    </w:pPr>
    <w:rPr>
      <w:sz w:val="18"/>
    </w:rPr>
  </w:style>
  <w:style w:type="paragraph" w:customStyle="1" w:styleId="Geo03GrundschriftlbRahmen">
    <w:name w:val="Geo_03_Grundschrift_lb_Rahmen"/>
    <w:basedOn w:val="Geo02Grundschrift1lb"/>
    <w:rsid w:val="00165105"/>
    <w:pPr>
      <w:pBdr>
        <w:top w:val="single" w:sz="4" w:space="3" w:color="auto"/>
        <w:left w:val="single" w:sz="4" w:space="4" w:color="auto"/>
        <w:bottom w:val="single" w:sz="4" w:space="4" w:color="auto"/>
        <w:right w:val="single" w:sz="4" w:space="4" w:color="auto"/>
      </w:pBdr>
      <w:ind w:left="113" w:right="113"/>
    </w:pPr>
    <w:rPr>
      <w:sz w:val="18"/>
    </w:rPr>
  </w:style>
  <w:style w:type="paragraph" w:customStyle="1" w:styleId="Geo09SchreiblinienEinzug06mm">
    <w:name w:val="Geo_09_Schreiblinien_Einzug_06_mm"/>
    <w:basedOn w:val="Standard"/>
    <w:rsid w:val="00664988"/>
    <w:pPr>
      <w:tabs>
        <w:tab w:val="right" w:pos="9469"/>
      </w:tabs>
      <w:spacing w:line="420" w:lineRule="atLeast"/>
      <w:ind w:left="340"/>
      <w:jc w:val="both"/>
    </w:pPr>
    <w:rPr>
      <w:rFonts w:cs="Arial"/>
      <w:u w:val="single"/>
    </w:rPr>
  </w:style>
  <w:style w:type="paragraph" w:customStyle="1" w:styleId="Geo09SchreiblinienEz06mmLsung">
    <w:name w:val="Geo_09_Schreiblinien_Ez_06_mm_Lösung"/>
    <w:basedOn w:val="Geo09SchreiblinienEinzug06mm"/>
    <w:rsid w:val="003B2498"/>
    <w:rPr>
      <w:i/>
    </w:rPr>
  </w:style>
  <w:style w:type="paragraph" w:customStyle="1" w:styleId="Geo02Grundschrift1rb">
    <w:name w:val="Geo_02_Grundschrift_1_rb"/>
    <w:basedOn w:val="Geo02Grundschrift1lb"/>
    <w:rsid w:val="004343D2"/>
    <w:pPr>
      <w:jc w:val="right"/>
    </w:pPr>
  </w:style>
  <w:style w:type="paragraph" w:customStyle="1" w:styleId="Geo09SchreiblinienEinzug11mm">
    <w:name w:val="Geo_09_Schreiblinien_Einzug_11_mm"/>
    <w:basedOn w:val="Geo09SchreiblinienEinzug06mm"/>
    <w:rsid w:val="008639C5"/>
    <w:pPr>
      <w:ind w:left="624"/>
    </w:pPr>
  </w:style>
  <w:style w:type="paragraph" w:customStyle="1" w:styleId="Geo09SchreiblinienEz11mmLsung">
    <w:name w:val="Geo_09_Schreiblinien_Ez_11_mm_Lösung"/>
    <w:basedOn w:val="Geo09SchreiblinienEz06mmLsung"/>
    <w:rsid w:val="003B3682"/>
    <w:pPr>
      <w:ind w:left="624"/>
    </w:pPr>
  </w:style>
  <w:style w:type="paragraph" w:customStyle="1" w:styleId="Geo02Grundschrift01Zeilenabsteinfach">
    <w:name w:val="Geo_02_Grundschrift_01_Zeilenabst_einfach"/>
    <w:basedOn w:val="Geo02Grundschrift1lb"/>
    <w:rsid w:val="00702A8A"/>
    <w:pPr>
      <w:spacing w:line="240" w:lineRule="auto"/>
    </w:pPr>
  </w:style>
  <w:style w:type="paragraph" w:customStyle="1" w:styleId="Geo02Grundschrift3Zeilenabst21pt">
    <w:name w:val="Geo_02_Grundschrift_3_Zeilenabst_21_pt"/>
    <w:basedOn w:val="Geo02Grundschrift01Zeilenabsteinfach"/>
    <w:rsid w:val="005A2A41"/>
    <w:pPr>
      <w:spacing w:line="420" w:lineRule="atLeast"/>
    </w:pPr>
  </w:style>
  <w:style w:type="paragraph" w:customStyle="1" w:styleId="Geo10Zeitung1berschrift">
    <w:name w:val="Geo_10_Zeitung_1_Überschrift"/>
    <w:rsid w:val="001628D1"/>
    <w:pPr>
      <w:spacing w:after="80"/>
      <w:jc w:val="center"/>
    </w:pPr>
    <w:rPr>
      <w:b/>
      <w:sz w:val="26"/>
      <w:szCs w:val="26"/>
    </w:rPr>
  </w:style>
  <w:style w:type="paragraph" w:customStyle="1" w:styleId="Geo10Zeitung2Grundschrift">
    <w:name w:val="Geo_10_Zeitung_2_Grundschrift"/>
    <w:rsid w:val="00E430B3"/>
    <w:pPr>
      <w:jc w:val="both"/>
    </w:pPr>
  </w:style>
  <w:style w:type="paragraph" w:customStyle="1" w:styleId="Geo10Zeitung3Quelle">
    <w:name w:val="Geo_10_Zeitung_3_Quelle"/>
    <w:basedOn w:val="Geo10Zeitung2Grundschrift"/>
    <w:rsid w:val="004D768F"/>
    <w:pPr>
      <w:jc w:val="right"/>
    </w:pPr>
    <w:rPr>
      <w:i/>
    </w:rPr>
  </w:style>
  <w:style w:type="paragraph" w:customStyle="1" w:styleId="Geo11Quelle">
    <w:name w:val="Geo_11_Quelle"/>
    <w:basedOn w:val="Geo02Grundschrift1lb"/>
    <w:rsid w:val="00D72F72"/>
    <w:rPr>
      <w:i/>
      <w:sz w:val="18"/>
      <w:szCs w:val="18"/>
    </w:rPr>
  </w:style>
  <w:style w:type="paragraph" w:customStyle="1" w:styleId="Geo12Fuzeile">
    <w:name w:val="Geo_12_Fußzeile"/>
    <w:basedOn w:val="Standard"/>
    <w:rsid w:val="00DE1259"/>
    <w:pPr>
      <w:jc w:val="center"/>
    </w:pPr>
    <w:rPr>
      <w:rFonts w:cs="Arial"/>
      <w:sz w:val="16"/>
      <w:szCs w:val="16"/>
    </w:rPr>
  </w:style>
  <w:style w:type="paragraph" w:customStyle="1" w:styleId="Geo12Kopfzeile">
    <w:name w:val="Geo_12_Kopfzeile"/>
    <w:basedOn w:val="Standard"/>
    <w:rsid w:val="0066563E"/>
    <w:pPr>
      <w:jc w:val="center"/>
    </w:pPr>
    <w:rPr>
      <w:rFonts w:ascii="Microsoft Sans Serif" w:hAnsi="Microsoft Sans Serif" w:cs="Microsoft Sans Serif"/>
      <w:color w:val="B2B2B2"/>
      <w:spacing w:val="6"/>
      <w:sz w:val="22"/>
      <w:szCs w:val="22"/>
    </w:rPr>
  </w:style>
  <w:style w:type="character" w:customStyle="1" w:styleId="KopfzeileZeichen">
    <w:name w:val="Kopfzeile Zeichen"/>
    <w:link w:val="Kopfzeile"/>
    <w:uiPriority w:val="99"/>
    <w:rsid w:val="00FE6401"/>
    <w:rPr>
      <w:rFonts w:ascii="Arial" w:hAnsi="Arial"/>
      <w:sz w:val="18"/>
      <w:szCs w:val="24"/>
      <w:lang w:val="de-DE" w:eastAsia="de-DE" w:bidi="ar-SA"/>
    </w:rPr>
  </w:style>
  <w:style w:type="character" w:styleId="Kommentarzeichen">
    <w:name w:val="annotation reference"/>
    <w:uiPriority w:val="99"/>
    <w:semiHidden/>
    <w:unhideWhenUsed/>
    <w:rsid w:val="001835DF"/>
    <w:rPr>
      <w:sz w:val="16"/>
      <w:szCs w:val="16"/>
    </w:rPr>
  </w:style>
  <w:style w:type="paragraph" w:styleId="Kommentartext">
    <w:name w:val="annotation text"/>
    <w:basedOn w:val="Standard"/>
    <w:link w:val="KommentartextZeichen"/>
    <w:uiPriority w:val="99"/>
    <w:semiHidden/>
    <w:unhideWhenUsed/>
    <w:rsid w:val="001835DF"/>
    <w:rPr>
      <w:sz w:val="20"/>
      <w:szCs w:val="20"/>
    </w:rPr>
  </w:style>
  <w:style w:type="character" w:customStyle="1" w:styleId="KommentartextZeichen">
    <w:name w:val="Kommentartext Zeichen"/>
    <w:basedOn w:val="Absatzstandardschriftart"/>
    <w:link w:val="Kommentartext"/>
    <w:uiPriority w:val="99"/>
    <w:semiHidden/>
    <w:rsid w:val="001835DF"/>
  </w:style>
  <w:style w:type="paragraph" w:styleId="Kommentarthema">
    <w:name w:val="annotation subject"/>
    <w:basedOn w:val="Kommentartext"/>
    <w:next w:val="Kommentartext"/>
    <w:link w:val="KommentarthemaZeichen"/>
    <w:uiPriority w:val="99"/>
    <w:semiHidden/>
    <w:unhideWhenUsed/>
    <w:rsid w:val="001835DF"/>
    <w:rPr>
      <w:b/>
      <w:bCs/>
    </w:rPr>
  </w:style>
  <w:style w:type="character" w:customStyle="1" w:styleId="KommentarthemaZeichen">
    <w:name w:val="Kommentarthema Zeichen"/>
    <w:link w:val="Kommentarthema"/>
    <w:uiPriority w:val="99"/>
    <w:semiHidden/>
    <w:rsid w:val="001835DF"/>
    <w:rPr>
      <w:b/>
      <w:bCs/>
    </w:rPr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1835DF"/>
    <w:rPr>
      <w:rFonts w:ascii="Segoe UI" w:hAnsi="Segoe UI" w:cs="Segoe UI"/>
      <w:sz w:val="18"/>
      <w:szCs w:val="18"/>
    </w:rPr>
  </w:style>
  <w:style w:type="character" w:customStyle="1" w:styleId="SprechblasentextZeichen">
    <w:name w:val="Sprechblasentext Zeichen"/>
    <w:link w:val="Sprechblasentext"/>
    <w:uiPriority w:val="99"/>
    <w:semiHidden/>
    <w:rsid w:val="001835DF"/>
    <w:rPr>
      <w:rFonts w:ascii="Segoe UI" w:hAnsi="Segoe UI" w:cs="Segoe UI"/>
      <w:sz w:val="18"/>
      <w:szCs w:val="18"/>
    </w:rPr>
  </w:style>
  <w:style w:type="paragraph" w:customStyle="1" w:styleId="GEOMAufgaben">
    <w:name w:val="GEO_M_Aufgaben"/>
    <w:rsid w:val="00165105"/>
    <w:pPr>
      <w:ind w:left="28"/>
    </w:pPr>
    <w:rPr>
      <w:rFonts w:ascii="Arial" w:hAnsi="Arial" w:cs="Arial"/>
      <w:b/>
      <w:color w:val="FFFFFF"/>
      <w:sz w:val="22"/>
      <w:szCs w:val="22"/>
      <w:lang w:val="en-US"/>
    </w:rPr>
  </w:style>
  <w:style w:type="paragraph" w:customStyle="1" w:styleId="Geo13Kopfzeilelinks">
    <w:name w:val="Geo_13_Kopfzeile_links"/>
    <w:basedOn w:val="Kopfzeile"/>
    <w:rsid w:val="002055F7"/>
    <w:pPr>
      <w:tabs>
        <w:tab w:val="clear" w:pos="4536"/>
        <w:tab w:val="clear" w:pos="9072"/>
        <w:tab w:val="right" w:pos="9498"/>
      </w:tabs>
    </w:pPr>
    <w:rPr>
      <w:rFonts w:cs="Arial"/>
      <w:szCs w:val="18"/>
    </w:rPr>
  </w:style>
  <w:style w:type="table" w:styleId="Tabellenraster">
    <w:name w:val="Table Grid"/>
    <w:basedOn w:val="NormaleTabelle"/>
    <w:uiPriority w:val="39"/>
    <w:rsid w:val="00AF74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DA129A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1.xml"/><Relationship Id="rId20" Type="http://schemas.openxmlformats.org/officeDocument/2006/relationships/fontTable" Target="fontTable.xml"/><Relationship Id="rId21" Type="http://schemas.openxmlformats.org/officeDocument/2006/relationships/theme" Target="theme/theme1.xml"/><Relationship Id="rId10" Type="http://schemas.openxmlformats.org/officeDocument/2006/relationships/header" Target="header2.xml"/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header" Target="header4.xml"/><Relationship Id="rId14" Type="http://schemas.openxmlformats.org/officeDocument/2006/relationships/footer" Target="footer3.xml"/><Relationship Id="rId15" Type="http://schemas.openxmlformats.org/officeDocument/2006/relationships/header" Target="header5.xml"/><Relationship Id="rId16" Type="http://schemas.openxmlformats.org/officeDocument/2006/relationships/footer" Target="footer4.xml"/><Relationship Id="rId17" Type="http://schemas.openxmlformats.org/officeDocument/2006/relationships/header" Target="header6.xml"/><Relationship Id="rId18" Type="http://schemas.openxmlformats.org/officeDocument/2006/relationships/header" Target="header7.xml"/><Relationship Id="rId19" Type="http://schemas.openxmlformats.org/officeDocument/2006/relationships/header" Target="header8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hempel:Library:Application%20Support:Microsoft:Office:Benutzervorlagen:Meine%20Vorlagen:00_Arbeitsblatt_Muster_WST_Gb.dotx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00_Arbeitsblatt_Muster_WST_Gb.dotx</Template>
  <TotalTime>0</TotalTime>
  <Pages>9</Pages>
  <Words>1623</Words>
  <Characters>10229</Characters>
  <DocSecurity>0</DocSecurity>
  <Lines>85</Lines>
  <Paragraphs>23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Geo-Kopiervorlagen Bildungshaus Westermann Schroedel</vt:lpstr>
    </vt:vector>
  </TitlesOfParts>
  <LinksUpToDate>false</LinksUpToDate>
  <CharactersWithSpaces>11829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/>
  <cp:keywords/>
  <cp:lastModifiedBy/>
  <cp:lastPrinted>2014-09-04T08:23:00Z</cp:lastPrinted>
  <dcterms:created xsi:type="dcterms:W3CDTF">2020-09-23T14:40:00Z</dcterms:created>
  <dcterms:modified xsi:type="dcterms:W3CDTF">2020-09-23T15:04:00Z</dcterms:modified>
</cp:coreProperties>
</file>